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A0CAA6" w14:textId="2ECE3B9B" w:rsidR="00EE31F9" w:rsidRPr="0000616C" w:rsidRDefault="00A118DA" w:rsidP="003A16A1">
      <w:pPr>
        <w:pStyle w:val="01Naslovnica-Naronik"/>
      </w:pPr>
      <w:r>
        <w:t>N</w:t>
      </w:r>
      <w:r w:rsidR="00861230" w:rsidRPr="0000616C">
        <w:t>AROČNIK</w:t>
      </w:r>
      <w:r w:rsidR="008B1BCD" w:rsidRPr="0000616C">
        <w:t>:</w:t>
      </w:r>
    </w:p>
    <w:p w14:paraId="028B0FB6" w14:textId="207FD5AE" w:rsidR="00EE31F9" w:rsidRPr="0000616C" w:rsidRDefault="00EE31F9" w:rsidP="00E34F51">
      <w:pPr>
        <w:pStyle w:val="01Naslovnica-Naronik"/>
      </w:pPr>
      <w:r w:rsidRPr="0000616C">
        <w:t xml:space="preserve">OBČINA </w:t>
      </w:r>
      <w:r w:rsidR="000600E5">
        <w:t>Borovnica</w:t>
      </w:r>
      <w:r w:rsidRPr="0000616C">
        <w:br/>
      </w:r>
      <w:r w:rsidR="000600E5">
        <w:t>paplerjeva 22</w:t>
      </w:r>
    </w:p>
    <w:p w14:paraId="2BE65E95" w14:textId="2B311023" w:rsidR="008B1BCD" w:rsidRPr="0000616C" w:rsidRDefault="000600E5" w:rsidP="00E34F51">
      <w:pPr>
        <w:pStyle w:val="01Naslovnica-Naronik"/>
      </w:pPr>
      <w:r>
        <w:t>1353 borovnica</w:t>
      </w:r>
    </w:p>
    <w:p w14:paraId="3FC74D14" w14:textId="42227CCF" w:rsidR="00350130" w:rsidRPr="0000616C" w:rsidRDefault="00E34F51" w:rsidP="00366E67">
      <w:pPr>
        <w:pStyle w:val="02Naslovnica-tprojekta"/>
      </w:pPr>
      <w:r w:rsidRPr="0000616C">
        <w:t>ŠT. PROJEKTA</w:t>
      </w:r>
      <w:r w:rsidR="00BB17C3">
        <w:t xml:space="preserve">: </w:t>
      </w:r>
      <w:r w:rsidR="004C30DA">
        <w:t>1</w:t>
      </w:r>
      <w:r w:rsidR="000600E5">
        <w:t>98</w:t>
      </w:r>
    </w:p>
    <w:p w14:paraId="76F9554B" w14:textId="77777777" w:rsidR="00155388" w:rsidRDefault="00155388" w:rsidP="00E34F51">
      <w:pPr>
        <w:pStyle w:val="04Naslovnica-Nazivdokumenta"/>
        <w:rPr>
          <w:caps w:val="0"/>
        </w:rPr>
      </w:pPr>
      <w:r w:rsidRPr="00155388">
        <w:rPr>
          <w:caps w:val="0"/>
        </w:rPr>
        <w:t>Priprava novega odloka o kategorizaciji občinskih cest in novega odloka o občinskih cestah ter elaborata podatkov dejanske rabe zemljišč</w:t>
      </w:r>
    </w:p>
    <w:p w14:paraId="3FE8216A" w14:textId="77777777" w:rsidR="008E29FB" w:rsidRPr="0000616C" w:rsidRDefault="008E29FB" w:rsidP="008E29FB">
      <w:pPr>
        <w:pStyle w:val="04Naslovnica-Nazivdokumenta"/>
      </w:pPr>
      <w:r>
        <w:t>GRADIVO ZA OBRAVNAVO NA OBČINSKEM SVETU</w:t>
      </w:r>
    </w:p>
    <w:p w14:paraId="3317C939" w14:textId="77777777" w:rsidR="00EE31F9" w:rsidRPr="0000616C" w:rsidRDefault="00E34F51" w:rsidP="00EE31F9">
      <w:pPr>
        <w:pStyle w:val="05Naslovnica-Izvajalec"/>
      </w:pPr>
      <w:r w:rsidRPr="0000616C">
        <w:t>Izvajalec:</w:t>
      </w:r>
    </w:p>
    <w:p w14:paraId="328F6C8B" w14:textId="72B1A693" w:rsidR="00EE31F9" w:rsidRPr="0000616C" w:rsidRDefault="00EE31F9" w:rsidP="00EE31F9">
      <w:pPr>
        <w:pStyle w:val="05Naslovnica-Izvajalec"/>
      </w:pPr>
      <w:r w:rsidRPr="0000616C">
        <w:t>STRUCTURA D.O.O.</w:t>
      </w:r>
      <w:r w:rsidRPr="0000616C">
        <w:br/>
      </w:r>
      <w:r w:rsidR="004C30DA">
        <w:t>Koroška cesta 2</w:t>
      </w:r>
    </w:p>
    <w:p w14:paraId="4343EC5C" w14:textId="355636A5" w:rsidR="00EE31F9" w:rsidRPr="0000616C" w:rsidRDefault="004C30DA" w:rsidP="00EE31F9">
      <w:pPr>
        <w:pStyle w:val="05Naslovnica-Izvajalec"/>
      </w:pPr>
      <w:r>
        <w:t>4000 KRANJ</w:t>
      </w:r>
    </w:p>
    <w:p w14:paraId="6FC03371" w14:textId="54DD7B5A" w:rsidR="00592858" w:rsidRPr="004C30DA" w:rsidRDefault="004C30DA" w:rsidP="004C30DA">
      <w:pPr>
        <w:pStyle w:val="06Naslovnica-Datum"/>
        <w:sectPr w:rsidR="00592858" w:rsidRPr="004C30DA" w:rsidSect="00767EA3">
          <w:headerReference w:type="default" r:id="rId9"/>
          <w:footerReference w:type="default" r:id="rId10"/>
          <w:headerReference w:type="first" r:id="rId11"/>
          <w:footerReference w:type="first" r:id="rId12"/>
          <w:pgSz w:w="11906" w:h="16838" w:code="9"/>
          <w:pgMar w:top="2835" w:right="1418" w:bottom="1418" w:left="1418" w:header="709" w:footer="709" w:gutter="0"/>
          <w:cols w:space="708"/>
          <w:docGrid w:linePitch="360"/>
        </w:sectPr>
      </w:pPr>
      <w:r>
        <w:t>Kranj</w:t>
      </w:r>
      <w:r w:rsidR="002F063F" w:rsidRPr="0000616C">
        <w:t xml:space="preserve">, </w:t>
      </w:r>
      <w:r w:rsidR="009C657E">
        <w:t>oktober</w:t>
      </w:r>
      <w:r w:rsidR="002D4AE9">
        <w:t xml:space="preserve"> 2020</w:t>
      </w:r>
    </w:p>
    <w:tbl>
      <w:tblPr>
        <w:tblW w:w="9052" w:type="dxa"/>
        <w:tblBorders>
          <w:top w:val="single" w:sz="4" w:space="0" w:color="997C6D"/>
          <w:insideH w:val="single" w:sz="4" w:space="0" w:color="997C6D"/>
        </w:tblBorders>
        <w:tblLayout w:type="fixed"/>
        <w:tblCellMar>
          <w:top w:w="142" w:type="dxa"/>
          <w:left w:w="142" w:type="dxa"/>
          <w:bottom w:w="142" w:type="dxa"/>
          <w:right w:w="142" w:type="dxa"/>
        </w:tblCellMar>
        <w:tblLook w:val="01E0" w:firstRow="1" w:lastRow="1" w:firstColumn="1" w:lastColumn="1" w:noHBand="0" w:noVBand="0"/>
      </w:tblPr>
      <w:tblGrid>
        <w:gridCol w:w="20"/>
        <w:gridCol w:w="2267"/>
        <w:gridCol w:w="6765"/>
      </w:tblGrid>
      <w:tr w:rsidR="00592858" w:rsidRPr="009D704A" w14:paraId="1BFF78B5" w14:textId="77777777" w:rsidTr="00FD1EC2">
        <w:trPr>
          <w:trHeight w:val="1134"/>
        </w:trPr>
        <w:tc>
          <w:tcPr>
            <w:tcW w:w="20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B8274C1" w14:textId="77777777" w:rsidR="00592858" w:rsidRPr="00D46AD8" w:rsidRDefault="00592858" w:rsidP="00C80BFE">
            <w:pPr>
              <w:spacing w:before="144" w:after="144"/>
              <w:rPr>
                <w:b/>
                <w:color w:val="B7775E"/>
                <w:sz w:val="16"/>
                <w:highlight w:val="yellow"/>
              </w:rPr>
            </w:pPr>
          </w:p>
        </w:tc>
        <w:tc>
          <w:tcPr>
            <w:tcW w:w="2267" w:type="dxa"/>
            <w:shd w:val="clear" w:color="auto" w:fill="auto"/>
            <w:tcMar>
              <w:left w:w="0" w:type="dxa"/>
              <w:right w:w="0" w:type="dxa"/>
            </w:tcMar>
          </w:tcPr>
          <w:p w14:paraId="16C5EFF3" w14:textId="77777777" w:rsidR="00592858" w:rsidRPr="0000616C" w:rsidRDefault="00592858" w:rsidP="00312251">
            <w:pPr>
              <w:pStyle w:val="07Naslovnicatabela-Vsebina"/>
            </w:pPr>
            <w:r w:rsidRPr="0000616C">
              <w:t>Projekt</w:t>
            </w:r>
          </w:p>
        </w:tc>
        <w:tc>
          <w:tcPr>
            <w:tcW w:w="6765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292FCF7" w14:textId="0B0D58FD" w:rsidR="009D704A" w:rsidRPr="0000616C" w:rsidRDefault="009703C4" w:rsidP="007D31AD">
            <w:pPr>
              <w:pStyle w:val="08Naslovnicatabela-Projekt"/>
            </w:pPr>
            <w:r w:rsidRPr="00155388">
              <w:t>Priprava novega odloka o kategorizaciji občinskih cest in novega odloka o občinskih cestah ter elaborata podatkov dejanske rabe zemljišč</w:t>
            </w:r>
          </w:p>
        </w:tc>
      </w:tr>
      <w:tr w:rsidR="00971BB3" w:rsidRPr="004D3A8F" w14:paraId="257D2D6F" w14:textId="77777777" w:rsidTr="00FD1EC2">
        <w:trPr>
          <w:trHeight w:val="1134"/>
        </w:trPr>
        <w:tc>
          <w:tcPr>
            <w:tcW w:w="20" w:type="dxa"/>
            <w:tcMar>
              <w:left w:w="0" w:type="dxa"/>
              <w:right w:w="0" w:type="dxa"/>
            </w:tcMar>
            <w:vAlign w:val="center"/>
          </w:tcPr>
          <w:p w14:paraId="32C67D97" w14:textId="77777777" w:rsidR="00971BB3" w:rsidRPr="00D46AD8" w:rsidRDefault="00971BB3" w:rsidP="00C1424E">
            <w:pPr>
              <w:rPr>
                <w:color w:val="B7775E"/>
                <w:sz w:val="16"/>
                <w:highlight w:val="yellow"/>
              </w:rPr>
            </w:pPr>
          </w:p>
        </w:tc>
        <w:tc>
          <w:tcPr>
            <w:tcW w:w="2267" w:type="dxa"/>
            <w:tcMar>
              <w:left w:w="0" w:type="dxa"/>
              <w:right w:w="0" w:type="dxa"/>
            </w:tcMar>
          </w:tcPr>
          <w:p w14:paraId="03CCC86D" w14:textId="77777777" w:rsidR="00971BB3" w:rsidRPr="0000616C" w:rsidRDefault="00971BB3" w:rsidP="00312251">
            <w:pPr>
              <w:pStyle w:val="07Naslovnicatabela-Vsebina"/>
            </w:pPr>
            <w:r w:rsidRPr="0000616C">
              <w:t>Vsebina p</w:t>
            </w:r>
            <w:r w:rsidR="00817ED8" w:rsidRPr="0000616C">
              <w:t>rojekta</w:t>
            </w:r>
          </w:p>
        </w:tc>
        <w:tc>
          <w:tcPr>
            <w:tcW w:w="6765" w:type="dxa"/>
            <w:tcMar>
              <w:left w:w="0" w:type="dxa"/>
              <w:right w:w="0" w:type="dxa"/>
            </w:tcMar>
            <w:vAlign w:val="center"/>
          </w:tcPr>
          <w:p w14:paraId="6EDEB34B" w14:textId="3D81458A" w:rsidR="008E29FB" w:rsidRPr="0000616C" w:rsidRDefault="008E29FB" w:rsidP="008E29FB">
            <w:pPr>
              <w:pStyle w:val="08Naslovnicatabela-Projekt"/>
            </w:pPr>
            <w:r>
              <w:t>Gradivo za obravnavo na občinskem svetu</w:t>
            </w:r>
          </w:p>
          <w:p w14:paraId="6231A469" w14:textId="7659D21E" w:rsidR="00971BB3" w:rsidRPr="0000616C" w:rsidRDefault="00971BB3" w:rsidP="00BB17C3">
            <w:pPr>
              <w:pStyle w:val="08Naslovnicatabela-Projekt"/>
            </w:pPr>
          </w:p>
        </w:tc>
      </w:tr>
      <w:tr w:rsidR="004232F3" w:rsidRPr="004D3A8F" w14:paraId="44CF68F6" w14:textId="77777777" w:rsidTr="00FD1EC2">
        <w:trPr>
          <w:trHeight w:val="1134"/>
        </w:trPr>
        <w:tc>
          <w:tcPr>
            <w:tcW w:w="20" w:type="dxa"/>
            <w:tcMar>
              <w:left w:w="0" w:type="dxa"/>
              <w:right w:w="0" w:type="dxa"/>
            </w:tcMar>
            <w:vAlign w:val="center"/>
          </w:tcPr>
          <w:p w14:paraId="4E44B445" w14:textId="77777777" w:rsidR="004232F3" w:rsidRPr="00D46AD8" w:rsidRDefault="004232F3" w:rsidP="00C1424E">
            <w:pPr>
              <w:rPr>
                <w:color w:val="B7775E"/>
                <w:sz w:val="16"/>
                <w:highlight w:val="yellow"/>
              </w:rPr>
            </w:pPr>
          </w:p>
        </w:tc>
        <w:tc>
          <w:tcPr>
            <w:tcW w:w="2267" w:type="dxa"/>
            <w:tcMar>
              <w:left w:w="0" w:type="dxa"/>
              <w:right w:w="0" w:type="dxa"/>
            </w:tcMar>
          </w:tcPr>
          <w:p w14:paraId="3CC496B4" w14:textId="77777777" w:rsidR="004232F3" w:rsidRPr="0000616C" w:rsidRDefault="00861230" w:rsidP="00312251">
            <w:pPr>
              <w:pStyle w:val="07Naslovnicatabela-Vsebina"/>
            </w:pPr>
            <w:r w:rsidRPr="0000616C">
              <w:t>Naročnik</w:t>
            </w:r>
          </w:p>
        </w:tc>
        <w:tc>
          <w:tcPr>
            <w:tcW w:w="6765" w:type="dxa"/>
            <w:tcMar>
              <w:left w:w="0" w:type="dxa"/>
              <w:right w:w="0" w:type="dxa"/>
            </w:tcMar>
            <w:vAlign w:val="center"/>
          </w:tcPr>
          <w:p w14:paraId="5CD656D9" w14:textId="5214117F" w:rsidR="00861230" w:rsidRPr="0000616C" w:rsidRDefault="00DC5072" w:rsidP="007D31AD">
            <w:pPr>
              <w:pStyle w:val="08Naslovnicatabela-Projekt"/>
              <w:rPr>
                <w:rFonts w:cs="Arial"/>
              </w:rPr>
            </w:pPr>
            <w:r w:rsidRPr="0000616C">
              <w:rPr>
                <w:rFonts w:cs="Arial"/>
              </w:rPr>
              <w:t xml:space="preserve">Občina </w:t>
            </w:r>
            <w:r w:rsidR="000600E5">
              <w:rPr>
                <w:rFonts w:cs="Arial"/>
              </w:rPr>
              <w:t>Borovnica</w:t>
            </w:r>
          </w:p>
          <w:p w14:paraId="25CEAC68" w14:textId="50E94819" w:rsidR="00DC5072" w:rsidRPr="0000616C" w:rsidRDefault="000600E5" w:rsidP="007D31AD">
            <w:pPr>
              <w:pStyle w:val="08Naslovnicatabela-Projekt"/>
              <w:rPr>
                <w:rFonts w:cs="Arial"/>
              </w:rPr>
            </w:pPr>
            <w:r>
              <w:rPr>
                <w:rFonts w:cs="Arial"/>
              </w:rPr>
              <w:t>Paplerjeva 22</w:t>
            </w:r>
          </w:p>
          <w:p w14:paraId="04B8E900" w14:textId="7DC46819" w:rsidR="00DC5072" w:rsidRPr="0000616C" w:rsidRDefault="000600E5" w:rsidP="00BB17C3">
            <w:pPr>
              <w:pStyle w:val="08Naslovnicatabela-Projekt"/>
              <w:rPr>
                <w:rFonts w:cs="Arial"/>
                <w:b/>
              </w:rPr>
            </w:pPr>
            <w:r>
              <w:rPr>
                <w:rFonts w:cs="Arial"/>
              </w:rPr>
              <w:t>1353 Borovnica</w:t>
            </w:r>
          </w:p>
        </w:tc>
      </w:tr>
      <w:tr w:rsidR="00971BB3" w:rsidRPr="004D3A8F" w14:paraId="28ADB57B" w14:textId="77777777" w:rsidTr="00FD1EC2">
        <w:trPr>
          <w:trHeight w:val="1134"/>
        </w:trPr>
        <w:tc>
          <w:tcPr>
            <w:tcW w:w="20" w:type="dxa"/>
            <w:tcMar>
              <w:left w:w="0" w:type="dxa"/>
              <w:right w:w="0" w:type="dxa"/>
            </w:tcMar>
            <w:vAlign w:val="center"/>
          </w:tcPr>
          <w:p w14:paraId="63FA758A" w14:textId="77777777" w:rsidR="00971BB3" w:rsidRPr="00D46AD8" w:rsidRDefault="00971BB3" w:rsidP="00C1424E">
            <w:pPr>
              <w:rPr>
                <w:color w:val="B7775E"/>
                <w:sz w:val="16"/>
                <w:highlight w:val="yellow"/>
              </w:rPr>
            </w:pPr>
          </w:p>
        </w:tc>
        <w:tc>
          <w:tcPr>
            <w:tcW w:w="2267" w:type="dxa"/>
            <w:tcMar>
              <w:left w:w="0" w:type="dxa"/>
              <w:right w:w="0" w:type="dxa"/>
            </w:tcMar>
          </w:tcPr>
          <w:p w14:paraId="1A7C169D" w14:textId="77777777" w:rsidR="00971BB3" w:rsidRPr="0000616C" w:rsidRDefault="00971BB3" w:rsidP="00312251">
            <w:pPr>
              <w:pStyle w:val="07Naslovnicatabela-Vsebina"/>
            </w:pPr>
            <w:r w:rsidRPr="0000616C">
              <w:t>Številka projekta</w:t>
            </w:r>
          </w:p>
        </w:tc>
        <w:tc>
          <w:tcPr>
            <w:tcW w:w="6765" w:type="dxa"/>
            <w:tcMar>
              <w:left w:w="0" w:type="dxa"/>
              <w:right w:w="0" w:type="dxa"/>
            </w:tcMar>
            <w:vAlign w:val="center"/>
          </w:tcPr>
          <w:p w14:paraId="257C3298" w14:textId="1C8D80E1" w:rsidR="00BD47EA" w:rsidRPr="0000616C" w:rsidRDefault="00AF0E85" w:rsidP="007D31AD">
            <w:pPr>
              <w:pStyle w:val="08Naslovnicatabela-Projekt"/>
            </w:pPr>
            <w:r>
              <w:t>1</w:t>
            </w:r>
            <w:r w:rsidR="000600E5">
              <w:t>98</w:t>
            </w:r>
          </w:p>
        </w:tc>
      </w:tr>
      <w:tr w:rsidR="00971BB3" w:rsidRPr="004D3A8F" w14:paraId="553AE03A" w14:textId="77777777" w:rsidTr="00FD1EC2">
        <w:trPr>
          <w:trHeight w:val="1134"/>
        </w:trPr>
        <w:tc>
          <w:tcPr>
            <w:tcW w:w="20" w:type="dxa"/>
            <w:tcMar>
              <w:left w:w="0" w:type="dxa"/>
              <w:right w:w="0" w:type="dxa"/>
            </w:tcMar>
            <w:vAlign w:val="center"/>
          </w:tcPr>
          <w:p w14:paraId="2B17F55E" w14:textId="77777777" w:rsidR="00971BB3" w:rsidRPr="00D46AD8" w:rsidRDefault="00971BB3" w:rsidP="00C1424E">
            <w:pPr>
              <w:rPr>
                <w:color w:val="B7775E"/>
                <w:sz w:val="16"/>
                <w:highlight w:val="yellow"/>
              </w:rPr>
            </w:pPr>
          </w:p>
        </w:tc>
        <w:tc>
          <w:tcPr>
            <w:tcW w:w="2267" w:type="dxa"/>
            <w:tcMar>
              <w:left w:w="0" w:type="dxa"/>
              <w:right w:w="0" w:type="dxa"/>
            </w:tcMar>
          </w:tcPr>
          <w:p w14:paraId="512CEE24" w14:textId="77777777" w:rsidR="00971BB3" w:rsidRPr="0000616C" w:rsidRDefault="00971BB3" w:rsidP="00312251">
            <w:pPr>
              <w:pStyle w:val="07Naslovnicatabela-Vsebina"/>
            </w:pPr>
            <w:r w:rsidRPr="0000616C">
              <w:t>Izdelovalec</w:t>
            </w:r>
          </w:p>
        </w:tc>
        <w:tc>
          <w:tcPr>
            <w:tcW w:w="6765" w:type="dxa"/>
            <w:tcMar>
              <w:left w:w="0" w:type="dxa"/>
              <w:right w:w="0" w:type="dxa"/>
            </w:tcMar>
            <w:vAlign w:val="center"/>
          </w:tcPr>
          <w:p w14:paraId="43B8B07F" w14:textId="77777777" w:rsidR="00971BB3" w:rsidRPr="0000616C" w:rsidRDefault="002346C7" w:rsidP="007D31AD">
            <w:pPr>
              <w:pStyle w:val="08Naslovnicatabela-Projekt"/>
              <w:rPr>
                <w:rFonts w:cs="Arial"/>
              </w:rPr>
            </w:pPr>
            <w:r w:rsidRPr="0000616C">
              <w:rPr>
                <w:rFonts w:cs="Arial"/>
              </w:rPr>
              <w:t>STRUCTURA</w:t>
            </w:r>
            <w:r w:rsidR="00DC5072" w:rsidRPr="0000616C">
              <w:rPr>
                <w:rFonts w:cs="Arial"/>
              </w:rPr>
              <w:t xml:space="preserve"> d.o.o. gradbeno projektiranje, svetovanje in informatika</w:t>
            </w:r>
          </w:p>
          <w:p w14:paraId="1F57D4AD" w14:textId="7197762D" w:rsidR="00DC5072" w:rsidRPr="0000616C" w:rsidRDefault="00AF0E85" w:rsidP="007D31AD">
            <w:pPr>
              <w:pStyle w:val="08Naslovnicatabela-Projekt"/>
              <w:rPr>
                <w:rFonts w:cs="Arial"/>
              </w:rPr>
            </w:pPr>
            <w:r>
              <w:rPr>
                <w:rFonts w:cs="Arial"/>
              </w:rPr>
              <w:t>Koroška cesta 2</w:t>
            </w:r>
          </w:p>
          <w:p w14:paraId="0786B0D7" w14:textId="24371BEB" w:rsidR="00DC5072" w:rsidRPr="0000616C" w:rsidRDefault="00AF0E85" w:rsidP="007D31AD">
            <w:pPr>
              <w:pStyle w:val="08Naslovnicatabela-Projekt"/>
              <w:rPr>
                <w:rFonts w:cs="Arial"/>
                <w:b/>
              </w:rPr>
            </w:pPr>
            <w:r>
              <w:rPr>
                <w:rFonts w:cs="Arial"/>
              </w:rPr>
              <w:t>4000 KRANJ</w:t>
            </w:r>
          </w:p>
        </w:tc>
      </w:tr>
      <w:tr w:rsidR="00971BB3" w:rsidRPr="004D3A8F" w14:paraId="33CEAF39" w14:textId="77777777" w:rsidTr="00FD1EC2">
        <w:trPr>
          <w:trHeight w:val="1134"/>
        </w:trPr>
        <w:tc>
          <w:tcPr>
            <w:tcW w:w="20" w:type="dxa"/>
            <w:tcMar>
              <w:left w:w="0" w:type="dxa"/>
              <w:right w:w="0" w:type="dxa"/>
            </w:tcMar>
            <w:vAlign w:val="center"/>
          </w:tcPr>
          <w:p w14:paraId="4EB8ECC8" w14:textId="77777777" w:rsidR="00971BB3" w:rsidRPr="00D46AD8" w:rsidRDefault="00971BB3" w:rsidP="00C1424E">
            <w:pPr>
              <w:rPr>
                <w:color w:val="B7775E"/>
                <w:sz w:val="16"/>
                <w:highlight w:val="yellow"/>
              </w:rPr>
            </w:pPr>
          </w:p>
        </w:tc>
        <w:tc>
          <w:tcPr>
            <w:tcW w:w="2267" w:type="dxa"/>
            <w:tcMar>
              <w:left w:w="0" w:type="dxa"/>
              <w:right w:w="0" w:type="dxa"/>
            </w:tcMar>
          </w:tcPr>
          <w:p w14:paraId="27609B16" w14:textId="77777777" w:rsidR="00971BB3" w:rsidRPr="0000616C" w:rsidRDefault="00971BB3" w:rsidP="00312251">
            <w:pPr>
              <w:pStyle w:val="07Naslovnicatabela-Vsebina"/>
            </w:pPr>
            <w:r w:rsidRPr="0000616C">
              <w:t>Vodja projekta</w:t>
            </w:r>
          </w:p>
        </w:tc>
        <w:tc>
          <w:tcPr>
            <w:tcW w:w="6765" w:type="dxa"/>
            <w:tcMar>
              <w:left w:w="0" w:type="dxa"/>
              <w:right w:w="0" w:type="dxa"/>
            </w:tcMar>
            <w:vAlign w:val="center"/>
          </w:tcPr>
          <w:p w14:paraId="402A5A15" w14:textId="6F0A32FA" w:rsidR="00BD47EA" w:rsidRPr="0000616C" w:rsidRDefault="00DC5072" w:rsidP="00805E3B">
            <w:pPr>
              <w:pStyle w:val="08Naslovnicatabela-Projekt"/>
            </w:pPr>
            <w:r w:rsidRPr="0000616C">
              <w:t>Gvido Modrijan, univ.</w:t>
            </w:r>
            <w:r w:rsidR="00AF0E85">
              <w:t xml:space="preserve"> </w:t>
            </w:r>
            <w:r w:rsidRPr="0000616C">
              <w:t>dipl.</w:t>
            </w:r>
            <w:r w:rsidR="00AF0E85">
              <w:t xml:space="preserve"> </w:t>
            </w:r>
            <w:r w:rsidRPr="0000616C">
              <w:t>inž.</w:t>
            </w:r>
            <w:r w:rsidR="00AF0E85">
              <w:t xml:space="preserve"> </w:t>
            </w:r>
            <w:r w:rsidRPr="0000616C">
              <w:t>grad.</w:t>
            </w:r>
          </w:p>
        </w:tc>
      </w:tr>
    </w:tbl>
    <w:p w14:paraId="1B24DE26" w14:textId="77777777" w:rsidR="00817ED8" w:rsidRPr="00726B2E" w:rsidRDefault="00817ED8" w:rsidP="00366E67">
      <w:pPr>
        <w:pStyle w:val="09Kazalo"/>
      </w:pPr>
      <w:r w:rsidRPr="00726B2E">
        <w:lastRenderedPageBreak/>
        <w:t>VSEBINA</w:t>
      </w:r>
    </w:p>
    <w:p w14:paraId="1439A1D5" w14:textId="73D8506B" w:rsidR="00456B16" w:rsidRDefault="00DD5660">
      <w:pPr>
        <w:pStyle w:val="Kazalovsebine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</w:rPr>
      </w:pPr>
      <w:r w:rsidRPr="00C511B7">
        <w:rPr>
          <w:highlight w:val="yellow"/>
        </w:rPr>
        <w:fldChar w:fldCharType="begin"/>
      </w:r>
      <w:r w:rsidRPr="00C511B7">
        <w:rPr>
          <w:highlight w:val="yellow"/>
        </w:rPr>
        <w:instrText xml:space="preserve"> TOC \o "1-3" \h \z \u </w:instrText>
      </w:r>
      <w:r w:rsidRPr="00C511B7">
        <w:rPr>
          <w:highlight w:val="yellow"/>
        </w:rPr>
        <w:fldChar w:fldCharType="separate"/>
      </w:r>
      <w:hyperlink w:anchor="_Toc53133495" w:history="1">
        <w:r w:rsidR="00456B16" w:rsidRPr="00AF6259">
          <w:rPr>
            <w:rStyle w:val="Hiperpovezava"/>
            <w:noProof/>
          </w:rPr>
          <w:t>1</w:t>
        </w:r>
        <w:r w:rsidR="00456B16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Uvod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_Toc53133495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4</w:t>
        </w:r>
        <w:r w:rsidR="00456B16">
          <w:rPr>
            <w:noProof/>
            <w:webHidden/>
          </w:rPr>
          <w:fldChar w:fldCharType="end"/>
        </w:r>
      </w:hyperlink>
    </w:p>
    <w:p w14:paraId="02022BAB" w14:textId="33F92E67" w:rsidR="00456B16" w:rsidRDefault="006768C6">
      <w:pPr>
        <w:pStyle w:val="Kazalovsebine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</w:rPr>
      </w:pPr>
      <w:hyperlink w:anchor="_Toc53133496" w:history="1">
        <w:r w:rsidR="00456B16" w:rsidRPr="00AF6259">
          <w:rPr>
            <w:rStyle w:val="Hiperpovezava"/>
            <w:noProof/>
          </w:rPr>
          <w:t>2</w:t>
        </w:r>
        <w:r w:rsidR="00456B16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Splošni del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_Toc53133496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5</w:t>
        </w:r>
        <w:r w:rsidR="00456B16">
          <w:rPr>
            <w:noProof/>
            <w:webHidden/>
          </w:rPr>
          <w:fldChar w:fldCharType="end"/>
        </w:r>
      </w:hyperlink>
    </w:p>
    <w:p w14:paraId="2851F6F2" w14:textId="1CEDC29F" w:rsidR="00456B16" w:rsidRDefault="006768C6">
      <w:pPr>
        <w:pStyle w:val="Kazalovsebine2"/>
        <w:tabs>
          <w:tab w:val="left" w:pos="460"/>
          <w:tab w:val="right" w:leader="dot" w:pos="9060"/>
        </w:tabs>
        <w:rPr>
          <w:rFonts w:asciiTheme="minorHAnsi" w:eastAsiaTheme="minorEastAsia" w:hAnsiTheme="minorHAnsi" w:cstheme="minorBidi"/>
          <w:bCs w:val="0"/>
          <w:caps w:val="0"/>
          <w:noProof/>
          <w:sz w:val="22"/>
        </w:rPr>
      </w:pPr>
      <w:hyperlink w:anchor="_Toc53133497" w:history="1">
        <w:r w:rsidR="00456B16" w:rsidRPr="00AF6259">
          <w:rPr>
            <w:rStyle w:val="Hiperpovezava"/>
            <w:noProof/>
          </w:rPr>
          <w:t>2.1</w:t>
        </w:r>
        <w:r w:rsidR="00456B16">
          <w:rPr>
            <w:rFonts w:asciiTheme="minorHAnsi" w:eastAsiaTheme="minorEastAsia" w:hAnsiTheme="minorHAnsi" w:cstheme="minorBidi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Podatki o naročniku in izdelovalcu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_Toc53133497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5</w:t>
        </w:r>
        <w:r w:rsidR="00456B16">
          <w:rPr>
            <w:noProof/>
            <w:webHidden/>
          </w:rPr>
          <w:fldChar w:fldCharType="end"/>
        </w:r>
      </w:hyperlink>
    </w:p>
    <w:p w14:paraId="6B7B61C1" w14:textId="12EC2EFF" w:rsidR="00456B16" w:rsidRDefault="006768C6">
      <w:pPr>
        <w:pStyle w:val="Kazalovsebine3"/>
        <w:rPr>
          <w:rFonts w:asciiTheme="minorHAnsi" w:eastAsiaTheme="minorEastAsia" w:hAnsiTheme="minorHAnsi" w:cstheme="minorBidi"/>
          <w:caps w:val="0"/>
          <w:sz w:val="22"/>
          <w:lang w:eastAsia="sl-SI"/>
        </w:rPr>
      </w:pPr>
      <w:hyperlink w:anchor="_Toc53133498" w:history="1">
        <w:r w:rsidR="00456B16" w:rsidRPr="00AF6259">
          <w:rPr>
            <w:rStyle w:val="Hiperpovezava"/>
          </w:rPr>
          <w:t>2.1.1</w:t>
        </w:r>
        <w:r w:rsidR="00456B16">
          <w:rPr>
            <w:rFonts w:asciiTheme="minorHAnsi" w:eastAsiaTheme="minorEastAsia" w:hAnsiTheme="minorHAnsi" w:cstheme="minorBidi"/>
            <w:caps w:val="0"/>
            <w:sz w:val="22"/>
            <w:lang w:eastAsia="sl-SI"/>
          </w:rPr>
          <w:tab/>
        </w:r>
        <w:r w:rsidR="00456B16" w:rsidRPr="00AF6259">
          <w:rPr>
            <w:rStyle w:val="Hiperpovezava"/>
          </w:rPr>
          <w:t>Naročnik</w:t>
        </w:r>
        <w:r w:rsidR="00456B16">
          <w:rPr>
            <w:webHidden/>
          </w:rPr>
          <w:tab/>
        </w:r>
        <w:r w:rsidR="00456B16">
          <w:rPr>
            <w:webHidden/>
          </w:rPr>
          <w:fldChar w:fldCharType="begin"/>
        </w:r>
        <w:r w:rsidR="00456B16">
          <w:rPr>
            <w:webHidden/>
          </w:rPr>
          <w:instrText xml:space="preserve"> PAGEREF _Toc53133498 \h </w:instrText>
        </w:r>
        <w:r w:rsidR="00456B16">
          <w:rPr>
            <w:webHidden/>
          </w:rPr>
        </w:r>
        <w:r w:rsidR="00456B16">
          <w:rPr>
            <w:webHidden/>
          </w:rPr>
          <w:fldChar w:fldCharType="separate"/>
        </w:r>
        <w:r w:rsidR="00456B16">
          <w:rPr>
            <w:webHidden/>
          </w:rPr>
          <w:t>5</w:t>
        </w:r>
        <w:r w:rsidR="00456B16">
          <w:rPr>
            <w:webHidden/>
          </w:rPr>
          <w:fldChar w:fldCharType="end"/>
        </w:r>
      </w:hyperlink>
    </w:p>
    <w:p w14:paraId="776210A9" w14:textId="06072845" w:rsidR="00456B16" w:rsidRDefault="006768C6">
      <w:pPr>
        <w:pStyle w:val="Kazalovsebine3"/>
        <w:rPr>
          <w:rFonts w:asciiTheme="minorHAnsi" w:eastAsiaTheme="minorEastAsia" w:hAnsiTheme="minorHAnsi" w:cstheme="minorBidi"/>
          <w:caps w:val="0"/>
          <w:sz w:val="22"/>
          <w:lang w:eastAsia="sl-SI"/>
        </w:rPr>
      </w:pPr>
      <w:hyperlink w:anchor="_Toc53133499" w:history="1">
        <w:r w:rsidR="00456B16" w:rsidRPr="00AF6259">
          <w:rPr>
            <w:rStyle w:val="Hiperpovezava"/>
          </w:rPr>
          <w:t>2.1.2</w:t>
        </w:r>
        <w:r w:rsidR="00456B16">
          <w:rPr>
            <w:rFonts w:asciiTheme="minorHAnsi" w:eastAsiaTheme="minorEastAsia" w:hAnsiTheme="minorHAnsi" w:cstheme="minorBidi"/>
            <w:caps w:val="0"/>
            <w:sz w:val="22"/>
            <w:lang w:eastAsia="sl-SI"/>
          </w:rPr>
          <w:tab/>
        </w:r>
        <w:r w:rsidR="00456B16" w:rsidRPr="00AF6259">
          <w:rPr>
            <w:rStyle w:val="Hiperpovezava"/>
          </w:rPr>
          <w:t>Izdelovalec</w:t>
        </w:r>
        <w:r w:rsidR="00456B16">
          <w:rPr>
            <w:webHidden/>
          </w:rPr>
          <w:tab/>
        </w:r>
        <w:r w:rsidR="00456B16">
          <w:rPr>
            <w:webHidden/>
          </w:rPr>
          <w:fldChar w:fldCharType="begin"/>
        </w:r>
        <w:r w:rsidR="00456B16">
          <w:rPr>
            <w:webHidden/>
          </w:rPr>
          <w:instrText xml:space="preserve"> PAGEREF _Toc53133499 \h </w:instrText>
        </w:r>
        <w:r w:rsidR="00456B16">
          <w:rPr>
            <w:webHidden/>
          </w:rPr>
        </w:r>
        <w:r w:rsidR="00456B16">
          <w:rPr>
            <w:webHidden/>
          </w:rPr>
          <w:fldChar w:fldCharType="separate"/>
        </w:r>
        <w:r w:rsidR="00456B16">
          <w:rPr>
            <w:webHidden/>
          </w:rPr>
          <w:t>5</w:t>
        </w:r>
        <w:r w:rsidR="00456B16">
          <w:rPr>
            <w:webHidden/>
          </w:rPr>
          <w:fldChar w:fldCharType="end"/>
        </w:r>
      </w:hyperlink>
    </w:p>
    <w:p w14:paraId="082624CD" w14:textId="179DCA40" w:rsidR="00456B16" w:rsidRDefault="006768C6">
      <w:pPr>
        <w:pStyle w:val="Kazalovsebine2"/>
        <w:tabs>
          <w:tab w:val="left" w:pos="460"/>
          <w:tab w:val="right" w:leader="dot" w:pos="9060"/>
        </w:tabs>
        <w:rPr>
          <w:rFonts w:asciiTheme="minorHAnsi" w:eastAsiaTheme="minorEastAsia" w:hAnsiTheme="minorHAnsi" w:cstheme="minorBidi"/>
          <w:bCs w:val="0"/>
          <w:caps w:val="0"/>
          <w:noProof/>
          <w:sz w:val="22"/>
        </w:rPr>
      </w:pPr>
      <w:hyperlink w:anchor="_Toc53133500" w:history="1">
        <w:r w:rsidR="00456B16" w:rsidRPr="00AF6259">
          <w:rPr>
            <w:rStyle w:val="Hiperpovezava"/>
            <w:noProof/>
          </w:rPr>
          <w:t>2.2</w:t>
        </w:r>
        <w:r w:rsidR="00456B16">
          <w:rPr>
            <w:rFonts w:asciiTheme="minorHAnsi" w:eastAsiaTheme="minorEastAsia" w:hAnsiTheme="minorHAnsi" w:cstheme="minorBidi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Namen spremembe odloka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_Toc53133500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5</w:t>
        </w:r>
        <w:r w:rsidR="00456B16">
          <w:rPr>
            <w:noProof/>
            <w:webHidden/>
          </w:rPr>
          <w:fldChar w:fldCharType="end"/>
        </w:r>
      </w:hyperlink>
    </w:p>
    <w:p w14:paraId="3A5E7443" w14:textId="6BF511B1" w:rsidR="00456B16" w:rsidRDefault="006768C6">
      <w:pPr>
        <w:pStyle w:val="Kazalovsebine2"/>
        <w:tabs>
          <w:tab w:val="left" w:pos="460"/>
          <w:tab w:val="right" w:leader="dot" w:pos="9060"/>
        </w:tabs>
        <w:rPr>
          <w:rFonts w:asciiTheme="minorHAnsi" w:eastAsiaTheme="minorEastAsia" w:hAnsiTheme="minorHAnsi" w:cstheme="minorBidi"/>
          <w:bCs w:val="0"/>
          <w:caps w:val="0"/>
          <w:noProof/>
          <w:sz w:val="22"/>
        </w:rPr>
      </w:pPr>
      <w:hyperlink w:anchor="_Toc53133501" w:history="1">
        <w:r w:rsidR="00456B16" w:rsidRPr="00AF6259">
          <w:rPr>
            <w:rStyle w:val="Hiperpovezava"/>
            <w:noProof/>
          </w:rPr>
          <w:t>2.3</w:t>
        </w:r>
        <w:r w:rsidR="00456B16">
          <w:rPr>
            <w:rFonts w:asciiTheme="minorHAnsi" w:eastAsiaTheme="minorEastAsia" w:hAnsiTheme="minorHAnsi" w:cstheme="minorBidi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Podlage za kategorizacijo občinskih cest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_Toc53133501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5</w:t>
        </w:r>
        <w:r w:rsidR="00456B16">
          <w:rPr>
            <w:noProof/>
            <w:webHidden/>
          </w:rPr>
          <w:fldChar w:fldCharType="end"/>
        </w:r>
      </w:hyperlink>
    </w:p>
    <w:p w14:paraId="549EF320" w14:textId="3A5ED1B9" w:rsidR="00456B16" w:rsidRDefault="006768C6">
      <w:pPr>
        <w:pStyle w:val="Kazalovsebine3"/>
        <w:rPr>
          <w:rFonts w:asciiTheme="minorHAnsi" w:eastAsiaTheme="minorEastAsia" w:hAnsiTheme="minorHAnsi" w:cstheme="minorBidi"/>
          <w:caps w:val="0"/>
          <w:sz w:val="22"/>
          <w:lang w:eastAsia="sl-SI"/>
        </w:rPr>
      </w:pPr>
      <w:hyperlink w:anchor="_Toc53133502" w:history="1">
        <w:r w:rsidR="00456B16" w:rsidRPr="00AF6259">
          <w:rPr>
            <w:rStyle w:val="Hiperpovezava"/>
          </w:rPr>
          <w:t>2.3.1</w:t>
        </w:r>
        <w:r w:rsidR="00456B16">
          <w:rPr>
            <w:rFonts w:asciiTheme="minorHAnsi" w:eastAsiaTheme="minorEastAsia" w:hAnsiTheme="minorHAnsi" w:cstheme="minorBidi"/>
            <w:caps w:val="0"/>
            <w:sz w:val="22"/>
            <w:lang w:eastAsia="sl-SI"/>
          </w:rPr>
          <w:tab/>
        </w:r>
        <w:r w:rsidR="00456B16" w:rsidRPr="00AF6259">
          <w:rPr>
            <w:rStyle w:val="Hiperpovezava"/>
          </w:rPr>
          <w:t>Predpisi</w:t>
        </w:r>
        <w:r w:rsidR="00456B16">
          <w:rPr>
            <w:webHidden/>
          </w:rPr>
          <w:tab/>
        </w:r>
        <w:r w:rsidR="00456B16">
          <w:rPr>
            <w:webHidden/>
          </w:rPr>
          <w:fldChar w:fldCharType="begin"/>
        </w:r>
        <w:r w:rsidR="00456B16">
          <w:rPr>
            <w:webHidden/>
          </w:rPr>
          <w:instrText xml:space="preserve"> PAGEREF _Toc53133502 \h </w:instrText>
        </w:r>
        <w:r w:rsidR="00456B16">
          <w:rPr>
            <w:webHidden/>
          </w:rPr>
        </w:r>
        <w:r w:rsidR="00456B16">
          <w:rPr>
            <w:webHidden/>
          </w:rPr>
          <w:fldChar w:fldCharType="separate"/>
        </w:r>
        <w:r w:rsidR="00456B16">
          <w:rPr>
            <w:webHidden/>
          </w:rPr>
          <w:t>5</w:t>
        </w:r>
        <w:r w:rsidR="00456B16">
          <w:rPr>
            <w:webHidden/>
          </w:rPr>
          <w:fldChar w:fldCharType="end"/>
        </w:r>
      </w:hyperlink>
    </w:p>
    <w:p w14:paraId="70E1E2B8" w14:textId="4FE18C95" w:rsidR="00456B16" w:rsidRDefault="006768C6">
      <w:pPr>
        <w:pStyle w:val="Kazalovsebine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</w:rPr>
      </w:pPr>
      <w:hyperlink w:anchor="_Toc53133503" w:history="1">
        <w:r w:rsidR="00456B16" w:rsidRPr="00AF6259">
          <w:rPr>
            <w:rStyle w:val="Hiperpovezava"/>
            <w:noProof/>
          </w:rPr>
          <w:t>3</w:t>
        </w:r>
        <w:r w:rsidR="00456B16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Spremembe na občinskem cestnem omrežju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_Toc53133503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6</w:t>
        </w:r>
        <w:r w:rsidR="00456B16">
          <w:rPr>
            <w:noProof/>
            <w:webHidden/>
          </w:rPr>
          <w:fldChar w:fldCharType="end"/>
        </w:r>
      </w:hyperlink>
    </w:p>
    <w:p w14:paraId="24C3B3B7" w14:textId="156BA915" w:rsidR="00456B16" w:rsidRDefault="006768C6">
      <w:pPr>
        <w:pStyle w:val="Kazalovsebine2"/>
        <w:tabs>
          <w:tab w:val="left" w:pos="460"/>
          <w:tab w:val="right" w:leader="dot" w:pos="9060"/>
        </w:tabs>
        <w:rPr>
          <w:rFonts w:asciiTheme="minorHAnsi" w:eastAsiaTheme="minorEastAsia" w:hAnsiTheme="minorHAnsi" w:cstheme="minorBidi"/>
          <w:bCs w:val="0"/>
          <w:caps w:val="0"/>
          <w:noProof/>
          <w:sz w:val="22"/>
        </w:rPr>
      </w:pPr>
      <w:hyperlink w:anchor="_Toc53133504" w:history="1">
        <w:r w:rsidR="00456B16" w:rsidRPr="00AF6259">
          <w:rPr>
            <w:rStyle w:val="Hiperpovezava"/>
            <w:noProof/>
          </w:rPr>
          <w:t>3.1</w:t>
        </w:r>
        <w:r w:rsidR="00456B16">
          <w:rPr>
            <w:rFonts w:asciiTheme="minorHAnsi" w:eastAsiaTheme="minorEastAsia" w:hAnsiTheme="minorHAnsi" w:cstheme="minorBidi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Predlogi novih kategoriziranih občinskih cest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_Toc53133504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6</w:t>
        </w:r>
        <w:r w:rsidR="00456B16">
          <w:rPr>
            <w:noProof/>
            <w:webHidden/>
          </w:rPr>
          <w:fldChar w:fldCharType="end"/>
        </w:r>
      </w:hyperlink>
    </w:p>
    <w:p w14:paraId="02D24B86" w14:textId="555FDC3F" w:rsidR="00456B16" w:rsidRDefault="006768C6">
      <w:pPr>
        <w:pStyle w:val="Kazalovsebine2"/>
        <w:tabs>
          <w:tab w:val="left" w:pos="460"/>
          <w:tab w:val="right" w:leader="dot" w:pos="9060"/>
        </w:tabs>
        <w:rPr>
          <w:rFonts w:asciiTheme="minorHAnsi" w:eastAsiaTheme="minorEastAsia" w:hAnsiTheme="minorHAnsi" w:cstheme="minorBidi"/>
          <w:bCs w:val="0"/>
          <w:caps w:val="0"/>
          <w:noProof/>
          <w:sz w:val="22"/>
        </w:rPr>
      </w:pPr>
      <w:hyperlink w:anchor="_Toc53133505" w:history="1">
        <w:r w:rsidR="00456B16" w:rsidRPr="00AF6259">
          <w:rPr>
            <w:rStyle w:val="Hiperpovezava"/>
            <w:noProof/>
          </w:rPr>
          <w:t>3.2</w:t>
        </w:r>
        <w:r w:rsidR="00456B16">
          <w:rPr>
            <w:rFonts w:asciiTheme="minorHAnsi" w:eastAsiaTheme="minorEastAsia" w:hAnsiTheme="minorHAnsi" w:cstheme="minorBidi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Sprememba poteka občinskih cest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_Toc53133505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13</w:t>
        </w:r>
        <w:r w:rsidR="00456B16">
          <w:rPr>
            <w:noProof/>
            <w:webHidden/>
          </w:rPr>
          <w:fldChar w:fldCharType="end"/>
        </w:r>
      </w:hyperlink>
    </w:p>
    <w:p w14:paraId="58A81790" w14:textId="1B3E80CC" w:rsidR="00456B16" w:rsidRDefault="006768C6">
      <w:pPr>
        <w:pStyle w:val="Kazalovsebine2"/>
        <w:tabs>
          <w:tab w:val="left" w:pos="460"/>
          <w:tab w:val="right" w:leader="dot" w:pos="9060"/>
        </w:tabs>
        <w:rPr>
          <w:rFonts w:asciiTheme="minorHAnsi" w:eastAsiaTheme="minorEastAsia" w:hAnsiTheme="minorHAnsi" w:cstheme="minorBidi"/>
          <w:bCs w:val="0"/>
          <w:caps w:val="0"/>
          <w:noProof/>
          <w:sz w:val="22"/>
        </w:rPr>
      </w:pPr>
      <w:hyperlink w:anchor="_Toc53133506" w:history="1">
        <w:r w:rsidR="00456B16" w:rsidRPr="00AF6259">
          <w:rPr>
            <w:rStyle w:val="Hiperpovezava"/>
            <w:noProof/>
          </w:rPr>
          <w:t>3.3</w:t>
        </w:r>
        <w:r w:rsidR="00456B16">
          <w:rPr>
            <w:rFonts w:asciiTheme="minorHAnsi" w:eastAsiaTheme="minorEastAsia" w:hAnsiTheme="minorHAnsi" w:cstheme="minorBidi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Popravki poteka občinskih cest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_Toc53133506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18</w:t>
        </w:r>
        <w:r w:rsidR="00456B16">
          <w:rPr>
            <w:noProof/>
            <w:webHidden/>
          </w:rPr>
          <w:fldChar w:fldCharType="end"/>
        </w:r>
      </w:hyperlink>
    </w:p>
    <w:p w14:paraId="439CDEE2" w14:textId="138B728C" w:rsidR="00456B16" w:rsidRDefault="006768C6">
      <w:pPr>
        <w:pStyle w:val="Kazalovsebine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</w:rPr>
      </w:pPr>
      <w:hyperlink w:anchor="_Toc53133507" w:history="1">
        <w:r w:rsidR="00456B16" w:rsidRPr="00AF6259">
          <w:rPr>
            <w:rStyle w:val="Hiperpovezava"/>
            <w:noProof/>
          </w:rPr>
          <w:t>4</w:t>
        </w:r>
        <w:r w:rsidR="00456B16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</w:rPr>
          <w:tab/>
        </w:r>
        <w:r w:rsidR="00456B16" w:rsidRPr="00AF6259">
          <w:rPr>
            <w:rStyle w:val="Hiperpovezava"/>
            <w:noProof/>
          </w:rPr>
          <w:t>PRILOGE</w:t>
        </w:r>
        <w:r w:rsidR="00456B16">
          <w:rPr>
            <w:noProof/>
            <w:webHidden/>
          </w:rPr>
          <w:tab/>
        </w:r>
        <w:r w:rsidR="00456B16">
          <w:rPr>
            <w:noProof/>
            <w:webHidden/>
          </w:rPr>
          <w:fldChar w:fldCharType="begin"/>
        </w:r>
        <w:r w:rsidR="00456B16">
          <w:rPr>
            <w:noProof/>
            <w:webHidden/>
          </w:rPr>
          <w:instrText xml:space="preserve"> PAGEREF _Toc53133507 \h </w:instrText>
        </w:r>
        <w:r w:rsidR="00456B16">
          <w:rPr>
            <w:noProof/>
            <w:webHidden/>
          </w:rPr>
        </w:r>
        <w:r w:rsidR="00456B16">
          <w:rPr>
            <w:noProof/>
            <w:webHidden/>
          </w:rPr>
          <w:fldChar w:fldCharType="separate"/>
        </w:r>
        <w:r w:rsidR="00456B16">
          <w:rPr>
            <w:noProof/>
            <w:webHidden/>
          </w:rPr>
          <w:t>19</w:t>
        </w:r>
        <w:r w:rsidR="00456B16">
          <w:rPr>
            <w:noProof/>
            <w:webHidden/>
          </w:rPr>
          <w:fldChar w:fldCharType="end"/>
        </w:r>
      </w:hyperlink>
    </w:p>
    <w:p w14:paraId="711F1DF8" w14:textId="741F6056" w:rsidR="00494193" w:rsidRDefault="00DD5660" w:rsidP="00BB3388">
      <w:pPr>
        <w:pStyle w:val="Naslov1"/>
      </w:pPr>
      <w:r w:rsidRPr="00C511B7">
        <w:rPr>
          <w:highlight w:val="yellow"/>
        </w:rPr>
        <w:lastRenderedPageBreak/>
        <w:fldChar w:fldCharType="end"/>
      </w:r>
      <w:bookmarkStart w:id="0" w:name="_Toc53133495"/>
      <w:r w:rsidR="004B31F4">
        <w:t>U</w:t>
      </w:r>
      <w:r w:rsidR="00A42879">
        <w:t>vod</w:t>
      </w:r>
      <w:bookmarkEnd w:id="0"/>
    </w:p>
    <w:p w14:paraId="47D891A8" w14:textId="234AC3A2" w:rsidR="00742CAE" w:rsidRPr="00A23BB0" w:rsidRDefault="00BB17C3" w:rsidP="00A23BB0">
      <w:r w:rsidRPr="00A23BB0">
        <w:t xml:space="preserve">Občina </w:t>
      </w:r>
      <w:r w:rsidR="00783430">
        <w:t>Borovnica</w:t>
      </w:r>
      <w:r w:rsidRPr="00A23BB0">
        <w:t xml:space="preserve"> že ima veljavni odlok o katego</w:t>
      </w:r>
      <w:r w:rsidR="00364FEB" w:rsidRPr="00A23BB0">
        <w:t xml:space="preserve">rizaciji občinskih cest, ki </w:t>
      </w:r>
      <w:r w:rsidRPr="00A23BB0">
        <w:t xml:space="preserve">je bil zadnjič posodobljen </w:t>
      </w:r>
      <w:r w:rsidR="00B91895" w:rsidRPr="001C582F">
        <w:t>julija</w:t>
      </w:r>
      <w:r w:rsidR="00A23BB0" w:rsidRPr="001C582F">
        <w:t xml:space="preserve"> 20</w:t>
      </w:r>
      <w:r w:rsidR="00B91895">
        <w:t>12</w:t>
      </w:r>
      <w:r w:rsidRPr="00A23BB0">
        <w:t xml:space="preserve">. V času od sprejema zadnjih sprememb odloka do danes, je v prostoru prišlo do več sprememb občinskega cestnega omrežja, ki izkazujejo potrebo po </w:t>
      </w:r>
      <w:proofErr w:type="spellStart"/>
      <w:r w:rsidRPr="00A23BB0">
        <w:t>novelaciji</w:t>
      </w:r>
      <w:proofErr w:type="spellEnd"/>
      <w:r w:rsidRPr="00A23BB0">
        <w:t xml:space="preserve"> obstoječega stanja.</w:t>
      </w:r>
    </w:p>
    <w:p w14:paraId="341FF863" w14:textId="4D82B5C8" w:rsidR="00BB17C3" w:rsidRPr="00A23BB0" w:rsidRDefault="00BB17C3" w:rsidP="00A23BB0">
      <w:r w:rsidRPr="00A23BB0">
        <w:t>Predlog</w:t>
      </w:r>
      <w:r w:rsidR="00904AD4" w:rsidRPr="00A23BB0">
        <w:t xml:space="preserve">i sprememb so tako lokalnega </w:t>
      </w:r>
      <w:r w:rsidRPr="00A23BB0">
        <w:t>nivoja. Občina dodaja in spreminja obstoječo kategorizacijo posameznih cest</w:t>
      </w:r>
      <w:r w:rsidR="00A23BB0" w:rsidRPr="00A23BB0">
        <w:t>.</w:t>
      </w:r>
    </w:p>
    <w:p w14:paraId="4EBC9FEF" w14:textId="01CD8C22" w:rsidR="00D32300" w:rsidRPr="00A23BB0" w:rsidRDefault="00D32300" w:rsidP="00A23BB0">
      <w:r w:rsidRPr="00A23BB0">
        <w:t xml:space="preserve">Pričujoče gradivo predstavlja strokovno podlago, s katero se utemeljuje predlagane spremembe in na podlagi katerega se naproša za izdajo soglasja k predlogu sprememb kategorizacije občinskih cest v občini </w:t>
      </w:r>
      <w:r w:rsidR="00783430">
        <w:t>Borovnica</w:t>
      </w:r>
      <w:r w:rsidRPr="00A23BB0">
        <w:t>.</w:t>
      </w:r>
    </w:p>
    <w:tbl>
      <w:tblPr>
        <w:tblStyle w:val="Tabela-Structura"/>
        <w:tblW w:w="9072" w:type="dxa"/>
        <w:jc w:val="center"/>
        <w:tblLayout w:type="fixed"/>
        <w:tblLook w:val="04E0" w:firstRow="1" w:lastRow="1" w:firstColumn="1" w:lastColumn="0" w:noHBand="0" w:noVBand="1"/>
      </w:tblPr>
      <w:tblGrid>
        <w:gridCol w:w="1932"/>
        <w:gridCol w:w="1785"/>
        <w:gridCol w:w="1785"/>
        <w:gridCol w:w="1785"/>
        <w:gridCol w:w="1785"/>
      </w:tblGrid>
      <w:tr w:rsidR="00BF4532" w:rsidRPr="00A23BB0" w14:paraId="45A70A59" w14:textId="77777777" w:rsidTr="004A42A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6"/>
          <w:jc w:val="center"/>
        </w:trPr>
        <w:tc>
          <w:tcPr>
            <w:tcW w:w="1838" w:type="dxa"/>
            <w:vMerge w:val="restart"/>
          </w:tcPr>
          <w:p w14:paraId="16EBA05B" w14:textId="77777777" w:rsidR="00BF4532" w:rsidRPr="00A23BB0" w:rsidRDefault="00BF4532" w:rsidP="00A23BB0">
            <w:pPr>
              <w:pStyle w:val="Normal-Table"/>
              <w:rPr>
                <w:b w:val="0"/>
              </w:rPr>
            </w:pPr>
            <w:r w:rsidRPr="00A23BB0">
              <w:t>Kategorija ceste</w:t>
            </w:r>
          </w:p>
        </w:tc>
        <w:tc>
          <w:tcPr>
            <w:tcW w:w="1701" w:type="dxa"/>
            <w:gridSpan w:val="2"/>
          </w:tcPr>
          <w:p w14:paraId="5A58A363" w14:textId="01DD5114" w:rsidR="00BF4532" w:rsidRPr="00A23BB0" w:rsidRDefault="00BF4532" w:rsidP="00A23BB0">
            <w:pPr>
              <w:pStyle w:val="Normal-Table"/>
            </w:pPr>
            <w:r>
              <w:t>Obstoječe stanje</w:t>
            </w:r>
          </w:p>
        </w:tc>
        <w:tc>
          <w:tcPr>
            <w:tcW w:w="1701" w:type="dxa"/>
            <w:gridSpan w:val="2"/>
          </w:tcPr>
          <w:p w14:paraId="0C236A05" w14:textId="77777777" w:rsidR="00BF4532" w:rsidRPr="00A23BB0" w:rsidRDefault="00BF4532" w:rsidP="00A23BB0">
            <w:pPr>
              <w:pStyle w:val="Normal-Table"/>
            </w:pPr>
            <w:r w:rsidRPr="00A23BB0">
              <w:t>Predvideno stanje</w:t>
            </w:r>
          </w:p>
        </w:tc>
      </w:tr>
      <w:tr w:rsidR="00BF4532" w:rsidRPr="00A23BB0" w14:paraId="6E2BD7F8" w14:textId="77777777" w:rsidTr="004A42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6"/>
          <w:jc w:val="center"/>
        </w:trPr>
        <w:tc>
          <w:tcPr>
            <w:tcW w:w="1838" w:type="dxa"/>
            <w:vMerge/>
          </w:tcPr>
          <w:p w14:paraId="5704B355" w14:textId="77777777" w:rsidR="00BF4532" w:rsidRPr="00A23BB0" w:rsidRDefault="00BF4532" w:rsidP="00BF4532">
            <w:pPr>
              <w:pStyle w:val="Normal-Table"/>
            </w:pPr>
          </w:p>
        </w:tc>
        <w:tc>
          <w:tcPr>
            <w:tcW w:w="1701" w:type="dxa"/>
          </w:tcPr>
          <w:p w14:paraId="75F6DC55" w14:textId="617690E2" w:rsidR="00BF4532" w:rsidRPr="00A23BB0" w:rsidRDefault="00BF4532" w:rsidP="00BF4532">
            <w:pPr>
              <w:pStyle w:val="Normal-Table"/>
            </w:pPr>
            <w:r w:rsidRPr="00A23BB0">
              <w:rPr>
                <w:b/>
              </w:rPr>
              <w:t>Število odsekov</w:t>
            </w:r>
          </w:p>
        </w:tc>
        <w:tc>
          <w:tcPr>
            <w:tcW w:w="1701" w:type="dxa"/>
          </w:tcPr>
          <w:p w14:paraId="3444CB94" w14:textId="36787FB4" w:rsidR="00BF4532" w:rsidRPr="00A23BB0" w:rsidRDefault="00BF4532" w:rsidP="00BF4532">
            <w:pPr>
              <w:pStyle w:val="Normal-Table"/>
            </w:pPr>
            <w:proofErr w:type="spellStart"/>
            <w:r>
              <w:rPr>
                <w:b/>
              </w:rPr>
              <w:t>Obstočeča</w:t>
            </w:r>
            <w:proofErr w:type="spellEnd"/>
            <w:r>
              <w:rPr>
                <w:b/>
              </w:rPr>
              <w:t xml:space="preserve"> dolžina</w:t>
            </w:r>
          </w:p>
        </w:tc>
        <w:tc>
          <w:tcPr>
            <w:tcW w:w="1701" w:type="dxa"/>
          </w:tcPr>
          <w:p w14:paraId="47C0249E" w14:textId="77777777" w:rsidR="00BF4532" w:rsidRPr="00A23BB0" w:rsidRDefault="00BF4532" w:rsidP="00BF4532">
            <w:pPr>
              <w:pStyle w:val="Normal-Table"/>
              <w:rPr>
                <w:b/>
              </w:rPr>
            </w:pPr>
            <w:r w:rsidRPr="00A23BB0">
              <w:rPr>
                <w:b/>
              </w:rPr>
              <w:t>Število odsekov</w:t>
            </w:r>
          </w:p>
        </w:tc>
        <w:tc>
          <w:tcPr>
            <w:tcW w:w="1701" w:type="dxa"/>
          </w:tcPr>
          <w:p w14:paraId="31499026" w14:textId="77777777" w:rsidR="00BF4532" w:rsidRPr="00A23BB0" w:rsidRDefault="00BF4532" w:rsidP="00BF4532">
            <w:pPr>
              <w:pStyle w:val="Normal-Table"/>
              <w:rPr>
                <w:b/>
              </w:rPr>
            </w:pPr>
            <w:r w:rsidRPr="00A23BB0">
              <w:rPr>
                <w:b/>
              </w:rPr>
              <w:t>Predlagana dolžina</w:t>
            </w:r>
          </w:p>
        </w:tc>
      </w:tr>
      <w:tr w:rsidR="00BF4532" w:rsidRPr="00A23BB0" w14:paraId="20F29B29" w14:textId="77777777" w:rsidTr="004A42A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16"/>
          <w:jc w:val="center"/>
        </w:trPr>
        <w:tc>
          <w:tcPr>
            <w:tcW w:w="1838" w:type="dxa"/>
          </w:tcPr>
          <w:p w14:paraId="33BB86F4" w14:textId="77777777" w:rsidR="00BF4532" w:rsidRPr="00A23BB0" w:rsidRDefault="00BF4532" w:rsidP="00BF4532">
            <w:pPr>
              <w:pStyle w:val="Normal-Table"/>
              <w:jc w:val="left"/>
            </w:pPr>
            <w:r w:rsidRPr="00A23BB0">
              <w:t>LC</w:t>
            </w:r>
          </w:p>
        </w:tc>
        <w:tc>
          <w:tcPr>
            <w:tcW w:w="1701" w:type="dxa"/>
          </w:tcPr>
          <w:p w14:paraId="4F9574B4" w14:textId="4FCCC3E6" w:rsidR="00BF4532" w:rsidRPr="00A23BB0" w:rsidRDefault="00BF4532" w:rsidP="00BF4532">
            <w:pPr>
              <w:pStyle w:val="Normal-Table"/>
              <w:jc w:val="left"/>
            </w:pPr>
            <w:r>
              <w:t>6</w:t>
            </w:r>
          </w:p>
        </w:tc>
        <w:tc>
          <w:tcPr>
            <w:tcW w:w="1701" w:type="dxa"/>
          </w:tcPr>
          <w:p w14:paraId="230940F4" w14:textId="7B306D0F" w:rsidR="00BF4532" w:rsidRPr="00A23BB0" w:rsidRDefault="00BF4532" w:rsidP="00BF4532">
            <w:pPr>
              <w:pStyle w:val="Normal-Table"/>
              <w:jc w:val="left"/>
            </w:pPr>
            <w:r>
              <w:t>12.403</w:t>
            </w:r>
          </w:p>
        </w:tc>
        <w:tc>
          <w:tcPr>
            <w:tcW w:w="1701" w:type="dxa"/>
          </w:tcPr>
          <w:p w14:paraId="201F3438" w14:textId="16CB9281" w:rsidR="00BF4532" w:rsidRPr="00A23BB0" w:rsidRDefault="00BF4532" w:rsidP="00BF4532">
            <w:pPr>
              <w:pStyle w:val="Normal-Table"/>
              <w:jc w:val="left"/>
            </w:pPr>
            <w:r>
              <w:t>6</w:t>
            </w:r>
          </w:p>
        </w:tc>
        <w:tc>
          <w:tcPr>
            <w:tcW w:w="1701" w:type="dxa"/>
          </w:tcPr>
          <w:p w14:paraId="6822FA8B" w14:textId="7DFA7C80" w:rsidR="00BF4532" w:rsidRPr="00A23BB0" w:rsidRDefault="00BF4532" w:rsidP="00BF4532">
            <w:pPr>
              <w:pStyle w:val="Normal-Table"/>
              <w:jc w:val="left"/>
            </w:pPr>
            <w:r>
              <w:t>12.395</w:t>
            </w:r>
          </w:p>
        </w:tc>
      </w:tr>
      <w:tr w:rsidR="00BF4532" w:rsidRPr="00A23BB0" w14:paraId="78EE85D9" w14:textId="77777777" w:rsidTr="004A42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6"/>
          <w:jc w:val="center"/>
        </w:trPr>
        <w:tc>
          <w:tcPr>
            <w:tcW w:w="1838" w:type="dxa"/>
          </w:tcPr>
          <w:p w14:paraId="680BCAA3" w14:textId="7E409F28" w:rsidR="00BF4532" w:rsidRPr="00A23BB0" w:rsidRDefault="00BF4532" w:rsidP="00BF4532">
            <w:pPr>
              <w:pStyle w:val="Normal-Table"/>
              <w:jc w:val="left"/>
            </w:pPr>
            <w:r>
              <w:t>LZ</w:t>
            </w:r>
          </w:p>
        </w:tc>
        <w:tc>
          <w:tcPr>
            <w:tcW w:w="1701" w:type="dxa"/>
          </w:tcPr>
          <w:p w14:paraId="42F1E4AC" w14:textId="1026AB55" w:rsidR="00BF4532" w:rsidRPr="00A23BB0" w:rsidRDefault="00BF4532" w:rsidP="00BF4532">
            <w:pPr>
              <w:pStyle w:val="Normal-Table"/>
              <w:jc w:val="left"/>
            </w:pPr>
            <w:r>
              <w:t>2</w:t>
            </w:r>
          </w:p>
        </w:tc>
        <w:tc>
          <w:tcPr>
            <w:tcW w:w="1701" w:type="dxa"/>
          </w:tcPr>
          <w:p w14:paraId="2769ADDA" w14:textId="7274456B" w:rsidR="00BF4532" w:rsidRPr="00A23BB0" w:rsidRDefault="00BF4532" w:rsidP="00BF4532">
            <w:pPr>
              <w:pStyle w:val="Normal-Table"/>
              <w:jc w:val="left"/>
            </w:pPr>
            <w:r>
              <w:t>2.597</w:t>
            </w:r>
          </w:p>
        </w:tc>
        <w:tc>
          <w:tcPr>
            <w:tcW w:w="1701" w:type="dxa"/>
          </w:tcPr>
          <w:p w14:paraId="1C3F477C" w14:textId="3687A1A3" w:rsidR="00BF4532" w:rsidRDefault="00BF4532" w:rsidP="00BF4532">
            <w:pPr>
              <w:pStyle w:val="Normal-Table"/>
              <w:jc w:val="left"/>
            </w:pPr>
            <w:r>
              <w:t>2</w:t>
            </w:r>
          </w:p>
        </w:tc>
        <w:tc>
          <w:tcPr>
            <w:tcW w:w="1701" w:type="dxa"/>
          </w:tcPr>
          <w:p w14:paraId="42A617DE" w14:textId="2321CE8D" w:rsidR="00BF4532" w:rsidRDefault="00BF4532" w:rsidP="00BF4532">
            <w:pPr>
              <w:pStyle w:val="Normal-Table"/>
              <w:jc w:val="left"/>
            </w:pPr>
            <w:r>
              <w:t>2.597</w:t>
            </w:r>
          </w:p>
        </w:tc>
      </w:tr>
      <w:tr w:rsidR="00BF4532" w:rsidRPr="00A23BB0" w14:paraId="59E15661" w14:textId="77777777" w:rsidTr="004A42A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16"/>
          <w:jc w:val="center"/>
        </w:trPr>
        <w:tc>
          <w:tcPr>
            <w:tcW w:w="1838" w:type="dxa"/>
          </w:tcPr>
          <w:p w14:paraId="48B68A52" w14:textId="77777777" w:rsidR="00BF4532" w:rsidRPr="00A23BB0" w:rsidRDefault="00BF4532" w:rsidP="00BF4532">
            <w:pPr>
              <w:pStyle w:val="Normal-Table"/>
              <w:jc w:val="left"/>
            </w:pPr>
            <w:r w:rsidRPr="00A23BB0">
              <w:t>LK</w:t>
            </w:r>
          </w:p>
        </w:tc>
        <w:tc>
          <w:tcPr>
            <w:tcW w:w="1701" w:type="dxa"/>
          </w:tcPr>
          <w:p w14:paraId="467E6CD5" w14:textId="62FDC43F" w:rsidR="00BF4532" w:rsidRPr="00A23BB0" w:rsidRDefault="00BF4532" w:rsidP="00BF4532">
            <w:pPr>
              <w:pStyle w:val="Normal-Table"/>
              <w:jc w:val="left"/>
            </w:pPr>
            <w:r>
              <w:t>4</w:t>
            </w:r>
          </w:p>
        </w:tc>
        <w:tc>
          <w:tcPr>
            <w:tcW w:w="1701" w:type="dxa"/>
          </w:tcPr>
          <w:p w14:paraId="4C5B10EE" w14:textId="40CDC1DE" w:rsidR="00BF4532" w:rsidRPr="00A23BB0" w:rsidRDefault="00BF4532" w:rsidP="00BF4532">
            <w:pPr>
              <w:pStyle w:val="Normal-Table"/>
              <w:jc w:val="left"/>
            </w:pPr>
            <w:r>
              <w:t>2.076</w:t>
            </w:r>
          </w:p>
        </w:tc>
        <w:tc>
          <w:tcPr>
            <w:tcW w:w="1701" w:type="dxa"/>
          </w:tcPr>
          <w:p w14:paraId="0ECA0850" w14:textId="183CF935" w:rsidR="00BF4532" w:rsidRPr="00A23BB0" w:rsidRDefault="00BF4532" w:rsidP="00BF4532">
            <w:pPr>
              <w:pStyle w:val="Normal-Table"/>
              <w:jc w:val="left"/>
            </w:pPr>
            <w:r>
              <w:t>5</w:t>
            </w:r>
          </w:p>
        </w:tc>
        <w:tc>
          <w:tcPr>
            <w:tcW w:w="1701" w:type="dxa"/>
          </w:tcPr>
          <w:p w14:paraId="77AD995C" w14:textId="057AAFE3" w:rsidR="00BF4532" w:rsidRPr="00A23BB0" w:rsidRDefault="00BF4532" w:rsidP="00BF4532">
            <w:pPr>
              <w:pStyle w:val="Normal-Table"/>
              <w:jc w:val="left"/>
            </w:pPr>
            <w:r>
              <w:t>2.420</w:t>
            </w:r>
          </w:p>
        </w:tc>
      </w:tr>
      <w:tr w:rsidR="00BF4532" w:rsidRPr="00A23BB0" w14:paraId="1E52F7DD" w14:textId="77777777" w:rsidTr="004A42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6"/>
          <w:jc w:val="center"/>
        </w:trPr>
        <w:tc>
          <w:tcPr>
            <w:tcW w:w="1838" w:type="dxa"/>
          </w:tcPr>
          <w:p w14:paraId="45E31EDC" w14:textId="77777777" w:rsidR="00BF4532" w:rsidRPr="00A23BB0" w:rsidRDefault="00BF4532" w:rsidP="00BF4532">
            <w:pPr>
              <w:pStyle w:val="Normal-Table"/>
              <w:jc w:val="left"/>
            </w:pPr>
            <w:r w:rsidRPr="00A23BB0">
              <w:t>JP</w:t>
            </w:r>
          </w:p>
        </w:tc>
        <w:tc>
          <w:tcPr>
            <w:tcW w:w="1701" w:type="dxa"/>
          </w:tcPr>
          <w:p w14:paraId="253259EF" w14:textId="1C0D5432" w:rsidR="00BF4532" w:rsidRPr="00A23BB0" w:rsidRDefault="00BF4532" w:rsidP="00BF4532">
            <w:pPr>
              <w:pStyle w:val="Normal-Table"/>
              <w:jc w:val="left"/>
            </w:pPr>
            <w:r>
              <w:t>81</w:t>
            </w:r>
          </w:p>
        </w:tc>
        <w:tc>
          <w:tcPr>
            <w:tcW w:w="1701" w:type="dxa"/>
          </w:tcPr>
          <w:p w14:paraId="34BBC019" w14:textId="6B9EB5D6" w:rsidR="00BF4532" w:rsidRPr="00A23BB0" w:rsidRDefault="00BF4532" w:rsidP="00BF4532">
            <w:pPr>
              <w:pStyle w:val="Normal-Table"/>
              <w:jc w:val="left"/>
            </w:pPr>
            <w:r>
              <w:t>24.148</w:t>
            </w:r>
          </w:p>
        </w:tc>
        <w:tc>
          <w:tcPr>
            <w:tcW w:w="1701" w:type="dxa"/>
          </w:tcPr>
          <w:p w14:paraId="7C94B4EF" w14:textId="5A8F48A2" w:rsidR="00BF4532" w:rsidRPr="00A23BB0" w:rsidRDefault="00BF4532" w:rsidP="00BF4532">
            <w:pPr>
              <w:pStyle w:val="Normal-Table"/>
              <w:jc w:val="left"/>
            </w:pPr>
            <w:r>
              <w:t>9</w:t>
            </w:r>
            <w:r w:rsidR="00323149">
              <w:t>4</w:t>
            </w:r>
          </w:p>
        </w:tc>
        <w:tc>
          <w:tcPr>
            <w:tcW w:w="1701" w:type="dxa"/>
          </w:tcPr>
          <w:p w14:paraId="6FEE26CA" w14:textId="397358A5" w:rsidR="00BF4532" w:rsidRPr="00A23BB0" w:rsidRDefault="00323149" w:rsidP="00BF4532">
            <w:pPr>
              <w:pStyle w:val="Normal-Table"/>
              <w:jc w:val="left"/>
            </w:pPr>
            <w:r>
              <w:t>26.041</w:t>
            </w:r>
          </w:p>
        </w:tc>
      </w:tr>
      <w:tr w:rsidR="00BF4532" w:rsidRPr="00A23BB0" w14:paraId="3B305BA7" w14:textId="77777777" w:rsidTr="004A42A2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216"/>
          <w:jc w:val="center"/>
        </w:trPr>
        <w:tc>
          <w:tcPr>
            <w:tcW w:w="1841" w:type="dxa"/>
          </w:tcPr>
          <w:p w14:paraId="31BF1A19" w14:textId="77777777" w:rsidR="00BF4532" w:rsidRPr="00A23BB0" w:rsidRDefault="00BF4532" w:rsidP="00BF4532">
            <w:pPr>
              <w:pStyle w:val="Normal-Table"/>
              <w:rPr>
                <w:b w:val="0"/>
                <w:caps w:val="0"/>
              </w:rPr>
            </w:pPr>
            <w:r w:rsidRPr="00A23BB0">
              <w:t>SKUPAJ</w:t>
            </w:r>
          </w:p>
        </w:tc>
        <w:tc>
          <w:tcPr>
            <w:tcW w:w="1701" w:type="dxa"/>
          </w:tcPr>
          <w:p w14:paraId="0B590202" w14:textId="7C589F08" w:rsidR="00BF4532" w:rsidRPr="00A23BB0" w:rsidRDefault="00BF4532" w:rsidP="00BF4532">
            <w:pPr>
              <w:pStyle w:val="Normal-Table"/>
              <w:rPr>
                <w:b w:val="0"/>
                <w:caps w:val="0"/>
              </w:rPr>
            </w:pPr>
            <w:r>
              <w:rPr>
                <w:b w:val="0"/>
                <w:caps w:val="0"/>
              </w:rPr>
              <w:t>93</w:t>
            </w:r>
          </w:p>
        </w:tc>
        <w:tc>
          <w:tcPr>
            <w:tcW w:w="1701" w:type="dxa"/>
          </w:tcPr>
          <w:p w14:paraId="6FFBA316" w14:textId="289ACE19" w:rsidR="00BF4532" w:rsidRPr="00A23BB0" w:rsidRDefault="00BF4532" w:rsidP="00BF4532">
            <w:pPr>
              <w:pStyle w:val="Normal-Table"/>
            </w:pPr>
            <w:r>
              <w:t>41.224</w:t>
            </w:r>
          </w:p>
        </w:tc>
        <w:tc>
          <w:tcPr>
            <w:tcW w:w="1701" w:type="dxa"/>
          </w:tcPr>
          <w:p w14:paraId="0B9DAFD6" w14:textId="2A0175AE" w:rsidR="00BF4532" w:rsidRPr="00A23BB0" w:rsidRDefault="00BF4532" w:rsidP="00BF4532">
            <w:pPr>
              <w:pStyle w:val="Normal-Table"/>
            </w:pPr>
            <w:r>
              <w:t>106</w:t>
            </w:r>
          </w:p>
        </w:tc>
        <w:tc>
          <w:tcPr>
            <w:tcW w:w="1701" w:type="dxa"/>
          </w:tcPr>
          <w:p w14:paraId="3B6F62DC" w14:textId="60931223" w:rsidR="00BF4532" w:rsidRPr="00A23BB0" w:rsidRDefault="00BF4532" w:rsidP="00BF4532">
            <w:pPr>
              <w:pStyle w:val="Normal-Table"/>
            </w:pPr>
            <w:r>
              <w:t>43.</w:t>
            </w:r>
            <w:r w:rsidR="00323149">
              <w:t>453</w:t>
            </w:r>
          </w:p>
        </w:tc>
      </w:tr>
    </w:tbl>
    <w:p w14:paraId="109EEF00" w14:textId="77777777" w:rsidR="00E977B7" w:rsidRPr="00A23BB0" w:rsidRDefault="00E977B7" w:rsidP="00A23BB0">
      <w:pPr>
        <w:rPr>
          <w:i/>
        </w:rPr>
      </w:pPr>
    </w:p>
    <w:p w14:paraId="4938E551" w14:textId="4CD04D7C" w:rsidR="00742CAE" w:rsidRPr="00FE3880" w:rsidRDefault="00E977B7" w:rsidP="00A23BB0">
      <w:pPr>
        <w:rPr>
          <w:i/>
        </w:rPr>
      </w:pPr>
      <w:r w:rsidRPr="00B91895">
        <w:rPr>
          <w:i/>
        </w:rPr>
        <w:t xml:space="preserve">*Obstoječe stanje predstavlja aktualni odlok o kategorizaciji občinskih cest v občini </w:t>
      </w:r>
      <w:r w:rsidR="00C511B7" w:rsidRPr="00B91895">
        <w:rPr>
          <w:i/>
        </w:rPr>
        <w:t>Borovnica</w:t>
      </w:r>
      <w:r w:rsidRPr="00B91895">
        <w:rPr>
          <w:i/>
        </w:rPr>
        <w:t xml:space="preserve"> (Uradni </w:t>
      </w:r>
      <w:r w:rsidR="00A23BB0" w:rsidRPr="00B91895">
        <w:rPr>
          <w:i/>
        </w:rPr>
        <w:t>list RS, 6</w:t>
      </w:r>
      <w:r w:rsidR="0022504E" w:rsidRPr="00B91895">
        <w:rPr>
          <w:i/>
        </w:rPr>
        <w:t>2</w:t>
      </w:r>
      <w:r w:rsidR="00A23BB0" w:rsidRPr="00B91895">
        <w:rPr>
          <w:i/>
        </w:rPr>
        <w:t>/</w:t>
      </w:r>
      <w:r w:rsidR="001C1E0F" w:rsidRPr="00B91895">
        <w:rPr>
          <w:i/>
        </w:rPr>
        <w:t>20</w:t>
      </w:r>
      <w:r w:rsidR="00904AD4" w:rsidRPr="00B91895">
        <w:rPr>
          <w:i/>
        </w:rPr>
        <w:t>1</w:t>
      </w:r>
      <w:r w:rsidR="0022504E" w:rsidRPr="00B91895">
        <w:rPr>
          <w:i/>
        </w:rPr>
        <w:t>2.)</w:t>
      </w:r>
    </w:p>
    <w:p w14:paraId="26C2317D" w14:textId="77777777" w:rsidR="00A42879" w:rsidRPr="00FE3880" w:rsidRDefault="004B31F4" w:rsidP="00A42879">
      <w:pPr>
        <w:pStyle w:val="Naslov1"/>
      </w:pPr>
      <w:bookmarkStart w:id="1" w:name="_Toc53133496"/>
      <w:r w:rsidRPr="00FE3880">
        <w:lastRenderedPageBreak/>
        <w:t>S</w:t>
      </w:r>
      <w:r w:rsidR="00A42879" w:rsidRPr="00FE3880">
        <w:t>plošni del</w:t>
      </w:r>
      <w:bookmarkEnd w:id="1"/>
    </w:p>
    <w:p w14:paraId="02F152D1" w14:textId="77777777" w:rsidR="00A42879" w:rsidRPr="00FE3880" w:rsidRDefault="00A42879" w:rsidP="00A42879">
      <w:pPr>
        <w:pStyle w:val="Naslov2"/>
      </w:pPr>
      <w:bookmarkStart w:id="2" w:name="_Toc53133497"/>
      <w:r w:rsidRPr="00FE3880">
        <w:t>Podatki o naročniku in izdelovalcu</w:t>
      </w:r>
      <w:bookmarkEnd w:id="2"/>
    </w:p>
    <w:p w14:paraId="7F02DD8F" w14:textId="77777777" w:rsidR="00A42879" w:rsidRPr="00FE3880" w:rsidRDefault="00A42879" w:rsidP="00A42879">
      <w:pPr>
        <w:pStyle w:val="Naslov3"/>
      </w:pPr>
      <w:bookmarkStart w:id="3" w:name="_Toc53133498"/>
      <w:r w:rsidRPr="00FE3880">
        <w:t>Naročnik</w:t>
      </w:r>
      <w:bookmarkEnd w:id="3"/>
    </w:p>
    <w:p w14:paraId="2BFABBA7" w14:textId="77777777" w:rsidR="00F246B5" w:rsidRPr="00FE3880" w:rsidRDefault="00F246B5" w:rsidP="00F246B5">
      <w:r w:rsidRPr="00FE3880">
        <w:t>Naročnik projekta je:</w:t>
      </w:r>
    </w:p>
    <w:p w14:paraId="4CFDB415" w14:textId="34164A24" w:rsidR="00F246B5" w:rsidRPr="00FE3880" w:rsidRDefault="00F246B5" w:rsidP="00F246B5">
      <w:r w:rsidRPr="00FE3880">
        <w:t xml:space="preserve">Občina </w:t>
      </w:r>
      <w:r w:rsidR="00907AAB">
        <w:t>Borovnica</w:t>
      </w:r>
    </w:p>
    <w:p w14:paraId="3BF26F3B" w14:textId="2A63C780" w:rsidR="00F246B5" w:rsidRPr="00FE3880" w:rsidRDefault="00907AAB" w:rsidP="00F246B5">
      <w:r>
        <w:t>Paplerjeva 22</w:t>
      </w:r>
    </w:p>
    <w:p w14:paraId="5EA20FF6" w14:textId="0A7317DA" w:rsidR="00F246B5" w:rsidRPr="00FE3880" w:rsidRDefault="009D3233" w:rsidP="00F246B5">
      <w:r>
        <w:t>1353</w:t>
      </w:r>
      <w:r w:rsidR="00904AD4">
        <w:t xml:space="preserve"> </w:t>
      </w:r>
      <w:r>
        <w:t>Borovnica</w:t>
      </w:r>
    </w:p>
    <w:p w14:paraId="0A4B2EEE" w14:textId="2898132A" w:rsidR="00F246B5" w:rsidRPr="00FE3880" w:rsidRDefault="00F246B5" w:rsidP="00F246B5">
      <w:r w:rsidRPr="00FE3880">
        <w:t>Id. Št. za DDV:SI</w:t>
      </w:r>
      <w:r w:rsidR="00E6188B" w:rsidRPr="00FE3880">
        <w:t xml:space="preserve"> </w:t>
      </w:r>
      <w:r w:rsidR="00C511B7" w:rsidRPr="00C511B7">
        <w:t>94882134</w:t>
      </w:r>
    </w:p>
    <w:p w14:paraId="01541CC8" w14:textId="269AD51E" w:rsidR="00F246B5" w:rsidRPr="00FE3880" w:rsidRDefault="00F246B5" w:rsidP="00F246B5">
      <w:r w:rsidRPr="00FE3880">
        <w:t xml:space="preserve">tel: </w:t>
      </w:r>
      <w:r w:rsidR="00C511B7">
        <w:t>01/75 07 460</w:t>
      </w:r>
    </w:p>
    <w:p w14:paraId="12E0E09A" w14:textId="2EF9EE3B" w:rsidR="00F246B5" w:rsidRPr="00FE3880" w:rsidRDefault="00F246B5" w:rsidP="00F246B5">
      <w:r w:rsidRPr="00FE3880">
        <w:t xml:space="preserve">Župan: </w:t>
      </w:r>
      <w:r w:rsidR="00C511B7">
        <w:t>Bojan Čebela</w:t>
      </w:r>
    </w:p>
    <w:p w14:paraId="58153369" w14:textId="442DC177" w:rsidR="00F246B5" w:rsidRPr="00FE3880" w:rsidRDefault="00F246B5" w:rsidP="00F246B5">
      <w:r w:rsidRPr="00FE3880">
        <w:t xml:space="preserve">Odgovorna oseba za izvedbo projekta: </w:t>
      </w:r>
      <w:r w:rsidR="00C511B7">
        <w:t>Dolores Dolenc Bajc</w:t>
      </w:r>
    </w:p>
    <w:p w14:paraId="406222B7" w14:textId="77777777" w:rsidR="00A42879" w:rsidRPr="00FE3880" w:rsidRDefault="00A42879" w:rsidP="00A42879">
      <w:pPr>
        <w:pStyle w:val="Naslov3"/>
      </w:pPr>
      <w:bookmarkStart w:id="4" w:name="_Toc53133499"/>
      <w:r w:rsidRPr="00FE3880">
        <w:t>Izdelovalec</w:t>
      </w:r>
      <w:bookmarkEnd w:id="4"/>
    </w:p>
    <w:p w14:paraId="0FDAA74B" w14:textId="77777777" w:rsidR="00F246B5" w:rsidRPr="00FE3880" w:rsidRDefault="00F246B5" w:rsidP="00F246B5">
      <w:r w:rsidRPr="00FE3880">
        <w:t>Izvajalec projekta je:</w:t>
      </w:r>
    </w:p>
    <w:p w14:paraId="52508F6F" w14:textId="77777777" w:rsidR="00F246B5" w:rsidRPr="00FE3880" w:rsidRDefault="00F246B5" w:rsidP="00F246B5">
      <w:proofErr w:type="spellStart"/>
      <w:r w:rsidRPr="00FE3880">
        <w:t>Structura</w:t>
      </w:r>
      <w:proofErr w:type="spellEnd"/>
      <w:r w:rsidRPr="00FE3880">
        <w:t>, gradbeno projektiranje, svetovanje in informatika d.o.o.</w:t>
      </w:r>
    </w:p>
    <w:p w14:paraId="779B6F16" w14:textId="6F37B502" w:rsidR="00F246B5" w:rsidRPr="00FE3880" w:rsidRDefault="005F32AE" w:rsidP="00F246B5">
      <w:r>
        <w:t>Koroška cesta 2</w:t>
      </w:r>
    </w:p>
    <w:p w14:paraId="21019010" w14:textId="63B45759" w:rsidR="00F246B5" w:rsidRPr="00FE3880" w:rsidRDefault="005F32AE" w:rsidP="00F246B5">
      <w:r>
        <w:t>4000 Kranj</w:t>
      </w:r>
    </w:p>
    <w:p w14:paraId="54006D09" w14:textId="77777777" w:rsidR="00F246B5" w:rsidRPr="00FE3880" w:rsidRDefault="00F246B5" w:rsidP="00F246B5">
      <w:r w:rsidRPr="00FE3880">
        <w:t>Direktor: Gvido Modrijan</w:t>
      </w:r>
    </w:p>
    <w:p w14:paraId="2F63C717" w14:textId="00AE56A0" w:rsidR="00F246B5" w:rsidRPr="00FE3880" w:rsidRDefault="00F246B5" w:rsidP="00F246B5">
      <w:r w:rsidRPr="00FE3880">
        <w:t>Odgovorna oseba za izvedbo projekta: Gvido Modrijan, univ.</w:t>
      </w:r>
      <w:r w:rsidR="005F32AE">
        <w:t xml:space="preserve"> </w:t>
      </w:r>
      <w:r w:rsidRPr="00FE3880">
        <w:t>dipl.</w:t>
      </w:r>
      <w:r w:rsidR="005F32AE">
        <w:t xml:space="preserve"> </w:t>
      </w:r>
      <w:r w:rsidRPr="00FE3880">
        <w:t>inž.</w:t>
      </w:r>
      <w:r w:rsidR="005F32AE">
        <w:t xml:space="preserve"> </w:t>
      </w:r>
      <w:r w:rsidRPr="00FE3880">
        <w:t>grad.</w:t>
      </w:r>
    </w:p>
    <w:p w14:paraId="21D98883" w14:textId="77777777" w:rsidR="00A42879" w:rsidRPr="00FE3880" w:rsidRDefault="00A42879" w:rsidP="00A42879">
      <w:pPr>
        <w:pStyle w:val="Naslov2"/>
      </w:pPr>
      <w:bookmarkStart w:id="5" w:name="_Toc53133500"/>
      <w:r w:rsidRPr="00FE3880">
        <w:t>Namen spremembe odloka</w:t>
      </w:r>
      <w:bookmarkEnd w:id="5"/>
    </w:p>
    <w:p w14:paraId="4B03971A" w14:textId="2CA82087" w:rsidR="00FE3880" w:rsidRPr="00FE3880" w:rsidRDefault="00536205" w:rsidP="006E7C1F">
      <w:r>
        <w:t xml:space="preserve">Občina </w:t>
      </w:r>
      <w:r w:rsidR="00C511B7">
        <w:t>Borovnica</w:t>
      </w:r>
      <w:r>
        <w:t xml:space="preserve"> </w:t>
      </w:r>
      <w:r w:rsidR="00182754">
        <w:t xml:space="preserve">uvaja spremembe, ki so v </w:t>
      </w:r>
      <w:r w:rsidR="0022504E">
        <w:t>zadnjih 8 letih</w:t>
      </w:r>
      <w:r w:rsidR="00182754">
        <w:t xml:space="preserve"> nastale na omrežju občinskih cest.</w:t>
      </w:r>
    </w:p>
    <w:p w14:paraId="6D54D7D5" w14:textId="77777777" w:rsidR="00A42879" w:rsidRPr="00FE3880" w:rsidRDefault="00A42879" w:rsidP="00A42879">
      <w:pPr>
        <w:pStyle w:val="Naslov2"/>
      </w:pPr>
      <w:bookmarkStart w:id="6" w:name="_Toc53133501"/>
      <w:r w:rsidRPr="00FE3880">
        <w:t>Podlage za kategorizacijo občinskih cest</w:t>
      </w:r>
      <w:bookmarkEnd w:id="6"/>
    </w:p>
    <w:p w14:paraId="6AE8F831" w14:textId="77777777" w:rsidR="00A42879" w:rsidRPr="00FE3880" w:rsidRDefault="00A42879" w:rsidP="00A42879">
      <w:pPr>
        <w:pStyle w:val="Naslov3"/>
      </w:pPr>
      <w:bookmarkStart w:id="7" w:name="_Toc53133502"/>
      <w:r w:rsidRPr="00FE3880">
        <w:t>Predpisi</w:t>
      </w:r>
      <w:bookmarkEnd w:id="7"/>
    </w:p>
    <w:p w14:paraId="00911462" w14:textId="23EA5D9B" w:rsidR="009703C4" w:rsidRPr="00FE3880" w:rsidRDefault="009703C4" w:rsidP="00D4372E">
      <w:pPr>
        <w:pStyle w:val="Normalalinea"/>
      </w:pPr>
      <w:bookmarkStart w:id="8" w:name="_Toc102290032"/>
      <w:bookmarkStart w:id="9" w:name="_Toc196816880"/>
      <w:r>
        <w:t xml:space="preserve">Zakon o cestah (Uradni list RS, št. </w:t>
      </w:r>
      <w:hyperlink r:id="rId13" w:tgtFrame="_blank" w:tooltip="Zakon o cestah (ZCes-1)" w:history="1">
        <w:r w:rsidRPr="009703C4">
          <w:t>109/10</w:t>
        </w:r>
      </w:hyperlink>
      <w:r>
        <w:t xml:space="preserve">, </w:t>
      </w:r>
      <w:hyperlink r:id="rId14" w:tgtFrame="_blank" w:tooltip="Zakon o spremembah in dopolnitvah Zakona o cestah" w:history="1">
        <w:r w:rsidRPr="009703C4">
          <w:t>48/12</w:t>
        </w:r>
      </w:hyperlink>
      <w:r>
        <w:t xml:space="preserve">, </w:t>
      </w:r>
      <w:hyperlink r:id="rId15" w:tgtFrame="_blank" w:tooltip="Odločba o razveljavitvi zadnjega stavka šestega odstavka 5. člena Zakona o cestah" w:history="1">
        <w:r w:rsidRPr="009703C4">
          <w:t>36/14</w:t>
        </w:r>
      </w:hyperlink>
      <w:r>
        <w:t xml:space="preserve"> – </w:t>
      </w:r>
      <w:proofErr w:type="spellStart"/>
      <w:r>
        <w:t>odl</w:t>
      </w:r>
      <w:proofErr w:type="spellEnd"/>
      <w:r>
        <w:t xml:space="preserve">. US, </w:t>
      </w:r>
      <w:hyperlink r:id="rId16" w:tgtFrame="_blank" w:tooltip="Zakon o dopolnitvah Zakona o cestah" w:history="1">
        <w:r w:rsidRPr="009703C4">
          <w:t>46/15</w:t>
        </w:r>
      </w:hyperlink>
      <w:r>
        <w:t xml:space="preserve"> in </w:t>
      </w:r>
      <w:hyperlink r:id="rId17" w:tgtFrame="_blank" w:tooltip="Zakon o spremembah in dopolnitvah Zakona o cestah" w:history="1">
        <w:r w:rsidRPr="009703C4">
          <w:t>10/18</w:t>
        </w:r>
      </w:hyperlink>
      <w:r>
        <w:t>)</w:t>
      </w:r>
    </w:p>
    <w:p w14:paraId="10C1067B" w14:textId="093EA42F" w:rsidR="00A01F47" w:rsidRPr="00A01F47" w:rsidRDefault="00A01F47" w:rsidP="00D4372E">
      <w:pPr>
        <w:pStyle w:val="Normalalinea"/>
      </w:pPr>
      <w:r w:rsidRPr="00A01F47">
        <w:t>Uredba o merilih za kategorizacijo javnih cest (Uradni list RS, št. </w:t>
      </w:r>
      <w:hyperlink r:id="rId18" w:tgtFrame="_blank" w:tooltip="Uredba o merilih za kategorizacijo javnih cest" w:history="1">
        <w:r w:rsidRPr="00A01F47">
          <w:t>49/97</w:t>
        </w:r>
      </w:hyperlink>
      <w:r w:rsidRPr="00A01F47">
        <w:t>, </w:t>
      </w:r>
      <w:hyperlink r:id="rId19" w:tgtFrame="_blank" w:tooltip="Uredba o spremembi Uredbe o merilih za kategorizacijo javnih cest" w:history="1">
        <w:r w:rsidRPr="00A01F47">
          <w:t>113/09</w:t>
        </w:r>
      </w:hyperlink>
      <w:r w:rsidRPr="00A01F47">
        <w:t> in </w:t>
      </w:r>
      <w:hyperlink r:id="rId20" w:tgtFrame="_blank" w:tooltip="Zakon o cestah" w:history="1">
        <w:r w:rsidRPr="00A01F47">
          <w:t>109/10</w:t>
        </w:r>
      </w:hyperlink>
      <w:r w:rsidRPr="00A01F47">
        <w:t> – ZCes-1)</w:t>
      </w:r>
    </w:p>
    <w:p w14:paraId="145AE944" w14:textId="7CD88746" w:rsidR="00A01F47" w:rsidRPr="00A01F47" w:rsidRDefault="00A01F47" w:rsidP="00D4372E">
      <w:pPr>
        <w:pStyle w:val="Normalalinea"/>
      </w:pPr>
      <w:r w:rsidRPr="00A01F47">
        <w:t>Pravilnik o načinu označevanja javnih cest in o evidencah o javnih cestah in objektih na njih (Uradni list RS, št. </w:t>
      </w:r>
      <w:hyperlink r:id="rId21" w:tgtFrame="_blank" w:tooltip="Pravilnik o načinu označevanja javnih cest in o evidencah o javnih cestah in objektih na njih" w:history="1">
        <w:r w:rsidRPr="00A01F47">
          <w:t>49/97</w:t>
        </w:r>
      </w:hyperlink>
      <w:r w:rsidRPr="00A01F47">
        <w:t>, </w:t>
      </w:r>
      <w:hyperlink r:id="rId22" w:tgtFrame="_blank" w:tooltip="Pravilnik o spremembah in dopolnitvah pravilnika o načinu označevanja javnih cest in o evidencah o javnih cestah in objektih na njih" w:history="1">
        <w:r w:rsidRPr="00A01F47">
          <w:t>2/04</w:t>
        </w:r>
      </w:hyperlink>
      <w:r w:rsidRPr="00A01F47">
        <w:t> in </w:t>
      </w:r>
      <w:hyperlink r:id="rId23" w:tgtFrame="_blank" w:tooltip="Zakon o cestah" w:history="1">
        <w:r w:rsidRPr="00A01F47">
          <w:t>109/10</w:t>
        </w:r>
      </w:hyperlink>
      <w:r w:rsidRPr="00A01F47">
        <w:t> – ZCes-1)</w:t>
      </w:r>
    </w:p>
    <w:bookmarkEnd w:id="8"/>
    <w:bookmarkEnd w:id="9"/>
    <w:p w14:paraId="3849D4BD" w14:textId="77777777" w:rsidR="00A42879" w:rsidRPr="00FE3880" w:rsidRDefault="00A42879" w:rsidP="00A42879">
      <w:pPr>
        <w:pStyle w:val="Naslov4"/>
      </w:pPr>
      <w:r w:rsidRPr="00FE3880">
        <w:t>Veljavni občinski akti</w:t>
      </w:r>
    </w:p>
    <w:p w14:paraId="0373323A" w14:textId="1A1B8BB9" w:rsidR="00D4372E" w:rsidRPr="00B91895" w:rsidRDefault="00D4372E" w:rsidP="00D4372E">
      <w:pPr>
        <w:pStyle w:val="Normalalinea"/>
      </w:pPr>
      <w:bookmarkStart w:id="10" w:name="_Toc102290033"/>
      <w:bookmarkStart w:id="11" w:name="_Toc196816881"/>
      <w:r w:rsidRPr="00B91895">
        <w:t xml:space="preserve">Statut </w:t>
      </w:r>
      <w:r w:rsidR="00536205" w:rsidRPr="00B91895">
        <w:t>O</w:t>
      </w:r>
      <w:r w:rsidRPr="00B91895">
        <w:t xml:space="preserve">bčine </w:t>
      </w:r>
      <w:r w:rsidR="0022504E" w:rsidRPr="00B91895">
        <w:t>Borovnica</w:t>
      </w:r>
      <w:r w:rsidRPr="00B91895">
        <w:t xml:space="preserve"> (</w:t>
      </w:r>
      <w:r w:rsidR="00536205" w:rsidRPr="00B91895">
        <w:t xml:space="preserve">Uradni list RS, št. </w:t>
      </w:r>
      <w:r w:rsidR="00650B16">
        <w:t>67/16</w:t>
      </w:r>
      <w:r w:rsidRPr="00B91895">
        <w:t>)</w:t>
      </w:r>
    </w:p>
    <w:p w14:paraId="755A8D32" w14:textId="20F9B1D7" w:rsidR="00D4372E" w:rsidRPr="00B91895" w:rsidRDefault="00D4372E" w:rsidP="00D4372E">
      <w:pPr>
        <w:pStyle w:val="Normalalinea"/>
      </w:pPr>
      <w:bookmarkStart w:id="12" w:name="_GoBack"/>
      <w:r w:rsidRPr="00B91895">
        <w:t xml:space="preserve">Odlok o kategorizaciji občinskih cest v občini </w:t>
      </w:r>
      <w:r w:rsidR="006768C6">
        <w:t xml:space="preserve">Borovnica </w:t>
      </w:r>
      <w:bookmarkEnd w:id="12"/>
      <w:r w:rsidRPr="00B91895">
        <w:t>(</w:t>
      </w:r>
      <w:r w:rsidR="00536205" w:rsidRPr="00B91895">
        <w:t>Uradni list RS, št. 6</w:t>
      </w:r>
      <w:r w:rsidR="0022504E" w:rsidRPr="00B91895">
        <w:t>2</w:t>
      </w:r>
      <w:r w:rsidR="00C6457E" w:rsidRPr="00B91895">
        <w:t>/2012</w:t>
      </w:r>
      <w:r w:rsidR="00536205" w:rsidRPr="00B91895">
        <w:t>)</w:t>
      </w:r>
    </w:p>
    <w:p w14:paraId="2DE7A4DC" w14:textId="34A51AA3" w:rsidR="00D4372E" w:rsidRPr="00B91895" w:rsidRDefault="00D4372E" w:rsidP="00D4372E">
      <w:pPr>
        <w:pStyle w:val="Normalalinea"/>
      </w:pPr>
      <w:r w:rsidRPr="00B91895">
        <w:rPr>
          <w:rFonts w:cs="Arial"/>
        </w:rPr>
        <w:t xml:space="preserve">Odlok o občinskih cestah </w:t>
      </w:r>
      <w:r w:rsidR="00536205" w:rsidRPr="00B91895">
        <w:rPr>
          <w:rFonts w:cs="Arial"/>
        </w:rPr>
        <w:t xml:space="preserve">Občine </w:t>
      </w:r>
      <w:r w:rsidR="0022504E" w:rsidRPr="00B91895">
        <w:rPr>
          <w:rFonts w:cs="Arial"/>
        </w:rPr>
        <w:t>Borovnica</w:t>
      </w:r>
      <w:r w:rsidR="00607834" w:rsidRPr="00B91895">
        <w:t xml:space="preserve"> </w:t>
      </w:r>
      <w:r w:rsidR="00536205" w:rsidRPr="00B91895">
        <w:t xml:space="preserve">(Uradni list RS, št. </w:t>
      </w:r>
      <w:r w:rsidR="0022504E" w:rsidRPr="00B91895">
        <w:t>95/99)</w:t>
      </w:r>
    </w:p>
    <w:p w14:paraId="2AAC62C4" w14:textId="7C036BC2" w:rsidR="00A42879" w:rsidRPr="001C7363" w:rsidRDefault="004B31F4" w:rsidP="00A42879">
      <w:pPr>
        <w:pStyle w:val="Naslov1"/>
      </w:pPr>
      <w:bookmarkStart w:id="13" w:name="_Toc53133503"/>
      <w:bookmarkEnd w:id="10"/>
      <w:bookmarkEnd w:id="11"/>
      <w:r w:rsidRPr="001C7363">
        <w:lastRenderedPageBreak/>
        <w:t>S</w:t>
      </w:r>
      <w:r w:rsidR="00A42879" w:rsidRPr="001C7363">
        <w:t>premembe na občinskem cestnem omrežju</w:t>
      </w:r>
      <w:bookmarkEnd w:id="13"/>
    </w:p>
    <w:p w14:paraId="21A71FC3" w14:textId="77777777" w:rsidR="00D76902" w:rsidRDefault="00D76902" w:rsidP="009222D1">
      <w:pPr>
        <w:pStyle w:val="Naslov2"/>
      </w:pPr>
      <w:bookmarkStart w:id="14" w:name="_Toc53133504"/>
      <w:r>
        <w:t>Predlogi novih kategoriziranih občinskih cest</w:t>
      </w:r>
      <w:bookmarkEnd w:id="14"/>
    </w:p>
    <w:tbl>
      <w:tblPr>
        <w:tblW w:w="9072" w:type="dxa"/>
        <w:jc w:val="center"/>
        <w:tblLayout w:type="fixed"/>
        <w:tblLook w:val="01E0" w:firstRow="1" w:lastRow="1" w:firstColumn="1" w:lastColumn="1" w:noHBand="0" w:noVBand="0"/>
      </w:tblPr>
      <w:tblGrid>
        <w:gridCol w:w="9072"/>
      </w:tblGrid>
      <w:tr w:rsidR="006553EA" w:rsidRPr="00964B96" w14:paraId="0CE84780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710C86C" w14:textId="798083E2" w:rsidR="006553EA" w:rsidRPr="00562E08" w:rsidRDefault="006553EA" w:rsidP="00B017DD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JP </w:t>
            </w:r>
            <w:r w:rsidR="00CA6975" w:rsidRPr="00562E08">
              <w:rPr>
                <w:sz w:val="20"/>
                <w:szCs w:val="20"/>
              </w:rPr>
              <w:t>516555</w:t>
            </w:r>
          </w:p>
          <w:p w14:paraId="5279275F" w14:textId="0AE1974F" w:rsidR="006553EA" w:rsidRPr="00562E08" w:rsidRDefault="006553EA" w:rsidP="00B017DD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sz w:val="20"/>
              </w:rPr>
              <w:t xml:space="preserve">Predlaga se kategorizacija nove javne poti, ki predstavlja dostop do več stanovanjskih </w:t>
            </w:r>
            <w:r w:rsidR="00B238D7" w:rsidRPr="00562E08">
              <w:rPr>
                <w:sz w:val="20"/>
              </w:rPr>
              <w:t>stavb</w:t>
            </w:r>
            <w:r w:rsidRPr="00562E08">
              <w:rPr>
                <w:sz w:val="20"/>
              </w:rPr>
              <w:t>. Predlagana cesta je lastniško urejena.</w:t>
            </w:r>
          </w:p>
        </w:tc>
      </w:tr>
      <w:tr w:rsidR="00D76902" w:rsidRPr="00964B96" w14:paraId="4A95B1DE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460BB7C4" w14:textId="3C6B749D" w:rsidR="00D76902" w:rsidRPr="00562E08" w:rsidRDefault="00CA6975" w:rsidP="00B017DD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0165881A" wp14:editId="2F22F17D">
                  <wp:extent cx="5623560" cy="253619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53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53EA" w:rsidRPr="00964B96" w14:paraId="615E32BB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511302C5" w14:textId="75EA74C7" w:rsidR="006553EA" w:rsidRPr="00562E08" w:rsidRDefault="006553EA" w:rsidP="00B017DD">
            <w:pPr>
              <w:pStyle w:val="Normal-Tableright"/>
              <w:jc w:val="both"/>
              <w:rPr>
                <w:noProof/>
                <w:sz w:val="20"/>
              </w:rPr>
            </w:pPr>
          </w:p>
        </w:tc>
      </w:tr>
      <w:tr w:rsidR="009A4682" w:rsidRPr="00964B96" w14:paraId="6C56DF3D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1124F031" w14:textId="0E6E9C80" w:rsidR="008A3BA8" w:rsidRPr="00562E08" w:rsidRDefault="008A3BA8" w:rsidP="008A3BA8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516682</w:t>
            </w:r>
          </w:p>
          <w:p w14:paraId="57081693" w14:textId="7885508E" w:rsidR="009A4682" w:rsidRPr="00562E08" w:rsidRDefault="008A3BA8" w:rsidP="008A3BA8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sz w:val="20"/>
              </w:rPr>
              <w:t xml:space="preserve">Predlaga se kategorizacija nove javne poti, ki predstavlja dostop do </w:t>
            </w:r>
            <w:r w:rsidR="006E12CA" w:rsidRPr="00562E08">
              <w:rPr>
                <w:sz w:val="20"/>
              </w:rPr>
              <w:t xml:space="preserve">več stanovanjskih </w:t>
            </w:r>
            <w:r w:rsidR="00B238D7" w:rsidRPr="00562E08">
              <w:rPr>
                <w:sz w:val="20"/>
              </w:rPr>
              <w:t>stavb</w:t>
            </w:r>
            <w:r w:rsidRPr="00562E08">
              <w:rPr>
                <w:sz w:val="20"/>
              </w:rPr>
              <w:t>. Predlagana cesta je lastniško urejena.</w:t>
            </w:r>
          </w:p>
        </w:tc>
      </w:tr>
      <w:tr w:rsidR="00D01527" w:rsidRPr="00964B96" w14:paraId="3A5F5619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3A67C78E" w14:textId="433C4771" w:rsidR="00D01527" w:rsidRPr="00562E08" w:rsidRDefault="008A3BA8" w:rsidP="00B017DD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7A8D801B" wp14:editId="217885A5">
                  <wp:extent cx="5623560" cy="3190875"/>
                  <wp:effectExtent l="0" t="0" r="0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1527" w:rsidRPr="00964B96" w14:paraId="4BD0CB01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25FF3CEB" w14:textId="7219BE7A" w:rsidR="00D01527" w:rsidRPr="00562E08" w:rsidRDefault="00D01527" w:rsidP="00B017DD">
            <w:pPr>
              <w:pStyle w:val="Normal-Tableright"/>
              <w:jc w:val="both"/>
              <w:rPr>
                <w:noProof/>
                <w:sz w:val="20"/>
              </w:rPr>
            </w:pPr>
          </w:p>
        </w:tc>
      </w:tr>
      <w:tr w:rsidR="00D01527" w:rsidRPr="00964B96" w14:paraId="746F3D42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47E83EB6" w14:textId="77777777" w:rsidR="006D29E4" w:rsidRPr="00562E08" w:rsidRDefault="006D29E4" w:rsidP="00196885">
            <w:pPr>
              <w:pStyle w:val="Normal-Table"/>
              <w:rPr>
                <w:sz w:val="20"/>
                <w:szCs w:val="20"/>
              </w:rPr>
            </w:pPr>
          </w:p>
          <w:p w14:paraId="1977E572" w14:textId="77777777" w:rsidR="006D29E4" w:rsidRPr="00562E08" w:rsidRDefault="006D29E4" w:rsidP="00196885">
            <w:pPr>
              <w:pStyle w:val="Normal-Table"/>
              <w:rPr>
                <w:sz w:val="20"/>
                <w:szCs w:val="20"/>
              </w:rPr>
            </w:pPr>
          </w:p>
          <w:p w14:paraId="43485EEF" w14:textId="77777777" w:rsidR="006D29E4" w:rsidRPr="00562E08" w:rsidRDefault="006D29E4" w:rsidP="00196885">
            <w:pPr>
              <w:pStyle w:val="Normal-Table"/>
              <w:rPr>
                <w:sz w:val="20"/>
                <w:szCs w:val="20"/>
              </w:rPr>
            </w:pPr>
          </w:p>
          <w:p w14:paraId="1833BC56" w14:textId="77777777" w:rsidR="006D29E4" w:rsidRPr="00562E08" w:rsidRDefault="006D29E4" w:rsidP="00196885">
            <w:pPr>
              <w:pStyle w:val="Normal-Table"/>
              <w:rPr>
                <w:sz w:val="20"/>
                <w:szCs w:val="20"/>
              </w:rPr>
            </w:pPr>
          </w:p>
          <w:p w14:paraId="3A63ED80" w14:textId="77777777" w:rsidR="006D29E4" w:rsidRPr="00562E08" w:rsidRDefault="006D29E4" w:rsidP="00196885">
            <w:pPr>
              <w:pStyle w:val="Normal-Table"/>
              <w:rPr>
                <w:sz w:val="20"/>
                <w:szCs w:val="20"/>
              </w:rPr>
            </w:pPr>
          </w:p>
          <w:p w14:paraId="29F0260B" w14:textId="77777777" w:rsidR="006D29E4" w:rsidRPr="00562E08" w:rsidRDefault="006D29E4" w:rsidP="00196885">
            <w:pPr>
              <w:pStyle w:val="Normal-Table"/>
              <w:rPr>
                <w:sz w:val="20"/>
                <w:szCs w:val="20"/>
              </w:rPr>
            </w:pPr>
          </w:p>
          <w:p w14:paraId="596250E7" w14:textId="77777777" w:rsidR="006D29E4" w:rsidRPr="00562E08" w:rsidRDefault="006D29E4" w:rsidP="00196885">
            <w:pPr>
              <w:pStyle w:val="Normal-Table"/>
              <w:rPr>
                <w:sz w:val="20"/>
                <w:szCs w:val="20"/>
              </w:rPr>
            </w:pPr>
          </w:p>
          <w:p w14:paraId="192764B3" w14:textId="5AF73969" w:rsidR="00196885" w:rsidRPr="00562E08" w:rsidRDefault="00196885" w:rsidP="00196885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lastRenderedPageBreak/>
              <w:t>JP 516683</w:t>
            </w:r>
          </w:p>
          <w:p w14:paraId="4610252E" w14:textId="0A6BC041" w:rsidR="00D01527" w:rsidRPr="00562E08" w:rsidRDefault="00196885" w:rsidP="005F12E3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sz w:val="20"/>
              </w:rPr>
              <w:t xml:space="preserve">Predlaga se kategorizacija nove javne poti, ki predstavlja dostop do </w:t>
            </w:r>
            <w:r w:rsidR="005F12E3" w:rsidRPr="00562E08">
              <w:rPr>
                <w:sz w:val="20"/>
              </w:rPr>
              <w:t xml:space="preserve">več stanovanjskih </w:t>
            </w:r>
            <w:r w:rsidR="00B238D7" w:rsidRPr="00562E08">
              <w:rPr>
                <w:sz w:val="20"/>
              </w:rPr>
              <w:t>stavb</w:t>
            </w:r>
            <w:r w:rsidRPr="00562E08">
              <w:rPr>
                <w:sz w:val="20"/>
              </w:rPr>
              <w:t>. Predlagana cesta je lastniško urejena.</w:t>
            </w:r>
            <w:r w:rsidR="004304AB">
              <w:rPr>
                <w:sz w:val="20"/>
              </w:rPr>
              <w:t xml:space="preserve"> Točka križanja z državno cesto je usklajena z DRSI.</w:t>
            </w:r>
          </w:p>
        </w:tc>
      </w:tr>
      <w:tr w:rsidR="00182754" w:rsidRPr="00964B96" w14:paraId="23E81F93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53A60A5B" w14:textId="5333FD7B" w:rsidR="00182754" w:rsidRPr="00562E08" w:rsidRDefault="00196885" w:rsidP="00B017DD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lastRenderedPageBreak/>
              <w:drawing>
                <wp:inline distT="0" distB="0" distL="0" distR="0" wp14:anchorId="0C902B4F" wp14:editId="11DA1E17">
                  <wp:extent cx="5623560" cy="254254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5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754" w:rsidRPr="00964B96" w14:paraId="12F652E2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3B49A2C6" w14:textId="77777777" w:rsidR="00182754" w:rsidRPr="00562E08" w:rsidRDefault="00182754" w:rsidP="00B017DD">
            <w:pPr>
              <w:pStyle w:val="Normal-Tableright"/>
              <w:jc w:val="both"/>
              <w:rPr>
                <w:noProof/>
                <w:sz w:val="20"/>
              </w:rPr>
            </w:pPr>
          </w:p>
        </w:tc>
      </w:tr>
      <w:tr w:rsidR="006200D3" w:rsidRPr="00964B96" w14:paraId="22BAB91C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2685537" w14:textId="4794C73D" w:rsidR="00F01D4C" w:rsidRPr="00562E08" w:rsidRDefault="00F01D4C" w:rsidP="00F01D4C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LK 016231</w:t>
            </w:r>
          </w:p>
          <w:p w14:paraId="59B8D470" w14:textId="188B111A" w:rsidR="006200D3" w:rsidRPr="00562E08" w:rsidRDefault="00F01D4C" w:rsidP="00F01D4C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sz w:val="20"/>
              </w:rPr>
              <w:t>Predlaga se kategorizacija nove lokalne krajevne ceste, ki predstavlja dostop do industrijske cone. Predlagana cesta je lastniško urejena.</w:t>
            </w:r>
          </w:p>
        </w:tc>
      </w:tr>
      <w:tr w:rsidR="006200D3" w:rsidRPr="00964B96" w14:paraId="62364431" w14:textId="77777777" w:rsidTr="00B238D7">
        <w:trPr>
          <w:trHeight w:hRule="exact" w:val="5103"/>
          <w:jc w:val="center"/>
        </w:trPr>
        <w:tc>
          <w:tcPr>
            <w:tcW w:w="9072" w:type="dxa"/>
            <w:shd w:val="clear" w:color="auto" w:fill="auto"/>
          </w:tcPr>
          <w:p w14:paraId="67B33CF4" w14:textId="0CE19DAE" w:rsidR="006200D3" w:rsidRPr="00562E08" w:rsidRDefault="00F01D4C" w:rsidP="00B017DD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466ACD10" wp14:editId="0A49C924">
                  <wp:extent cx="5623560" cy="2990215"/>
                  <wp:effectExtent l="0" t="0" r="0" b="63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99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00D3" w:rsidRPr="00964B96" w14:paraId="5E0C6F8F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514BA52C" w14:textId="77777777" w:rsidR="006200D3" w:rsidRPr="00562E08" w:rsidRDefault="006200D3" w:rsidP="00B017DD">
            <w:pPr>
              <w:pStyle w:val="Normal-Tableright"/>
              <w:jc w:val="both"/>
              <w:rPr>
                <w:noProof/>
                <w:sz w:val="20"/>
              </w:rPr>
            </w:pPr>
          </w:p>
        </w:tc>
      </w:tr>
      <w:tr w:rsidR="00D01527" w:rsidRPr="00964B96" w14:paraId="22468655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B1C2618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2EE160A9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71F2E7F3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73794AD0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71D72828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51AA751D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425040C7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5DEF9672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76EB9E83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44C7121E" w14:textId="53F0EE8E" w:rsidR="006D29E4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5CFCAD74" w14:textId="77777777" w:rsidR="00562E08" w:rsidRPr="00562E08" w:rsidRDefault="00562E08" w:rsidP="00DC6535">
            <w:pPr>
              <w:pStyle w:val="Normal-Table"/>
              <w:rPr>
                <w:sz w:val="20"/>
                <w:szCs w:val="20"/>
              </w:rPr>
            </w:pPr>
          </w:p>
          <w:p w14:paraId="6AF7B480" w14:textId="77777777" w:rsidR="006D29E4" w:rsidRPr="00562E08" w:rsidRDefault="006D29E4" w:rsidP="00DC6535">
            <w:pPr>
              <w:pStyle w:val="Normal-Table"/>
              <w:rPr>
                <w:sz w:val="20"/>
                <w:szCs w:val="20"/>
              </w:rPr>
            </w:pPr>
          </w:p>
          <w:p w14:paraId="13119C2C" w14:textId="240EE86F" w:rsidR="00DC6535" w:rsidRPr="00562E08" w:rsidRDefault="00DC6535" w:rsidP="00DC6535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lastRenderedPageBreak/>
              <w:t>JP 516142</w:t>
            </w:r>
          </w:p>
          <w:p w14:paraId="66C4ADA5" w14:textId="4C238BA5" w:rsidR="00D01527" w:rsidRPr="00562E08" w:rsidRDefault="00DC6535" w:rsidP="00331972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sz w:val="20"/>
              </w:rPr>
              <w:t xml:space="preserve">Predlaga se kategorizacija nove javne pešpoti, ki predstavlja </w:t>
            </w:r>
            <w:r w:rsidR="00331972" w:rsidRPr="00562E08">
              <w:rPr>
                <w:sz w:val="20"/>
              </w:rPr>
              <w:t>javno peš povezavo v naselju Borovnica.</w:t>
            </w:r>
            <w:r w:rsidRPr="00562E08">
              <w:rPr>
                <w:sz w:val="20"/>
              </w:rPr>
              <w:t xml:space="preserve"> Predlagana cesta je lastniško urejena.</w:t>
            </w:r>
          </w:p>
        </w:tc>
      </w:tr>
      <w:tr w:rsidR="00D01527" w:rsidRPr="00964B96" w14:paraId="740870A6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3272AA9F" w14:textId="6F86AC26" w:rsidR="00D01527" w:rsidRPr="00562E08" w:rsidRDefault="00DC6535" w:rsidP="00B017DD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lastRenderedPageBreak/>
              <w:drawing>
                <wp:inline distT="0" distB="0" distL="0" distR="0" wp14:anchorId="1C872FA8" wp14:editId="093C11A2">
                  <wp:extent cx="5623560" cy="2777490"/>
                  <wp:effectExtent l="0" t="0" r="0" b="381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77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1527" w:rsidRPr="00964B96" w14:paraId="32B1B075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46A4933F" w14:textId="77777777" w:rsidR="00D01527" w:rsidRPr="00562E08" w:rsidRDefault="00D01527" w:rsidP="00B017DD">
            <w:pPr>
              <w:pStyle w:val="Normal-Tableright"/>
              <w:jc w:val="both"/>
              <w:rPr>
                <w:noProof/>
                <w:sz w:val="20"/>
              </w:rPr>
            </w:pPr>
          </w:p>
        </w:tc>
      </w:tr>
      <w:tr w:rsidR="00182754" w:rsidRPr="00964B96" w14:paraId="5B30AF49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6EF450B2" w14:textId="77777777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516312</w:t>
            </w:r>
          </w:p>
          <w:p w14:paraId="15B8520E" w14:textId="18BDA377" w:rsidR="00182754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Predlaga se kategorizacija nove javne poti, ki predstavlja dostop do več stanovanjskih </w:t>
            </w:r>
            <w:r w:rsidR="00B238D7" w:rsidRPr="00562E08">
              <w:rPr>
                <w:sz w:val="20"/>
                <w:szCs w:val="20"/>
              </w:rPr>
              <w:t>stavb</w:t>
            </w:r>
            <w:r w:rsidRPr="00562E08">
              <w:rPr>
                <w:sz w:val="20"/>
                <w:szCs w:val="20"/>
              </w:rPr>
              <w:t>. Predlagana cesta je lastniško urejena.</w:t>
            </w:r>
            <w:r w:rsidR="004304AB">
              <w:rPr>
                <w:sz w:val="20"/>
                <w:szCs w:val="20"/>
              </w:rPr>
              <w:t xml:space="preserve"> Točka križanja z državno cesto je usklajena z DRSI.</w:t>
            </w:r>
          </w:p>
        </w:tc>
      </w:tr>
      <w:tr w:rsidR="00182754" w:rsidRPr="00964B96" w14:paraId="629AAF45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046AE54" w14:textId="6BAB7416" w:rsidR="00182754" w:rsidRPr="00562E08" w:rsidRDefault="00960672" w:rsidP="003D4DFC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inline distT="0" distB="0" distL="0" distR="0" wp14:anchorId="2B9160C3" wp14:editId="0339DA8E">
                  <wp:extent cx="5623560" cy="2863215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86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754" w:rsidRPr="00964B96" w14:paraId="631E2860" w14:textId="77777777" w:rsidTr="00B238D7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6002B672" w14:textId="77777777" w:rsidR="00182754" w:rsidRPr="00562E08" w:rsidRDefault="00182754" w:rsidP="003D4DFC">
            <w:pPr>
              <w:pStyle w:val="Normal-Table"/>
              <w:rPr>
                <w:sz w:val="20"/>
                <w:szCs w:val="20"/>
              </w:rPr>
            </w:pPr>
          </w:p>
        </w:tc>
      </w:tr>
      <w:tr w:rsidR="00182754" w:rsidRPr="00964B96" w14:paraId="3DA16054" w14:textId="77777777" w:rsidTr="00B238D7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640A20C6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33BEF0C2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59EC274E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24840774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4A3E1C7C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2877D27C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07A489D1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330A24A5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7305E52D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0D8D1975" w14:textId="64971C3F" w:rsidR="006D29E4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14238650" w14:textId="77777777" w:rsidR="00562E08" w:rsidRPr="00562E08" w:rsidRDefault="00562E08" w:rsidP="00960672">
            <w:pPr>
              <w:pStyle w:val="Normal-Table"/>
              <w:rPr>
                <w:sz w:val="20"/>
                <w:szCs w:val="20"/>
              </w:rPr>
            </w:pPr>
          </w:p>
          <w:p w14:paraId="6B6399DE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55038291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364E3CA7" w14:textId="6712BDAD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lastRenderedPageBreak/>
              <w:t>JP 516313</w:t>
            </w:r>
          </w:p>
          <w:p w14:paraId="3285447E" w14:textId="7D8668D5" w:rsidR="00182754" w:rsidRPr="00562E08" w:rsidRDefault="00960672" w:rsidP="006B42B4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Predlaga se kategorizacija nove javne poti, ki predstavlja dostop do </w:t>
            </w:r>
            <w:r w:rsidR="006B42B4" w:rsidRPr="00562E08">
              <w:rPr>
                <w:sz w:val="20"/>
                <w:szCs w:val="20"/>
              </w:rPr>
              <w:t>večstanovanjskih stavb</w:t>
            </w:r>
            <w:r w:rsidRPr="00562E08">
              <w:rPr>
                <w:sz w:val="20"/>
                <w:szCs w:val="20"/>
              </w:rPr>
              <w:t>. Predlagana cesta je lastniško urejena.</w:t>
            </w:r>
            <w:r w:rsidR="004304AB">
              <w:rPr>
                <w:sz w:val="20"/>
                <w:szCs w:val="20"/>
              </w:rPr>
              <w:t xml:space="preserve"> Točka križanja z državno cesto je usklajena z DRSI.</w:t>
            </w:r>
          </w:p>
        </w:tc>
      </w:tr>
      <w:tr w:rsidR="00FF68A3" w:rsidRPr="00964B96" w14:paraId="572C5DEF" w14:textId="77777777" w:rsidTr="00B238D7">
        <w:trPr>
          <w:trHeight w:hRule="exact" w:val="5103"/>
          <w:jc w:val="center"/>
        </w:trPr>
        <w:tc>
          <w:tcPr>
            <w:tcW w:w="9072" w:type="dxa"/>
            <w:shd w:val="clear" w:color="auto" w:fill="auto"/>
          </w:tcPr>
          <w:p w14:paraId="0C6699F1" w14:textId="54213A8B" w:rsidR="00FF68A3" w:rsidRPr="00562E08" w:rsidRDefault="00B238D7" w:rsidP="00B017DD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lastRenderedPageBreak/>
              <w:drawing>
                <wp:inline distT="0" distB="0" distL="0" distR="0" wp14:anchorId="19CFD0E6" wp14:editId="548DB855">
                  <wp:extent cx="5623560" cy="3366770"/>
                  <wp:effectExtent l="0" t="0" r="0" b="508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336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8A3" w:rsidRPr="00964B96" w14:paraId="4153DBD7" w14:textId="77777777" w:rsidTr="00B238D7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4B88272E" w14:textId="77777777" w:rsidR="00FF68A3" w:rsidRPr="00562E08" w:rsidRDefault="00FF68A3" w:rsidP="00B017DD">
            <w:pPr>
              <w:pStyle w:val="Normal-Tableright"/>
              <w:jc w:val="both"/>
              <w:rPr>
                <w:noProof/>
                <w:sz w:val="20"/>
              </w:rPr>
            </w:pPr>
          </w:p>
        </w:tc>
      </w:tr>
      <w:tr w:rsidR="00182754" w:rsidRPr="00964B96" w14:paraId="726340BF" w14:textId="77777777" w:rsidTr="00B238D7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35E00940" w14:textId="77777777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516522</w:t>
            </w:r>
          </w:p>
          <w:p w14:paraId="46B394E0" w14:textId="052B0FC9" w:rsidR="00182754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Predlaga se kategorizacija nove javne poti, ki predstavlja dostop do več stanovanjskih </w:t>
            </w:r>
            <w:r w:rsidR="00B238D7" w:rsidRPr="00562E08">
              <w:rPr>
                <w:sz w:val="20"/>
                <w:szCs w:val="20"/>
              </w:rPr>
              <w:t>stavb</w:t>
            </w:r>
            <w:r w:rsidRPr="00562E08">
              <w:rPr>
                <w:sz w:val="20"/>
                <w:szCs w:val="20"/>
              </w:rPr>
              <w:t>. Predlagana cesta je lastniško urejena.</w:t>
            </w:r>
          </w:p>
        </w:tc>
      </w:tr>
      <w:tr w:rsidR="00182754" w:rsidRPr="00964B96" w14:paraId="3BAD2F34" w14:textId="77777777" w:rsidTr="00B238D7">
        <w:trPr>
          <w:trHeight w:hRule="exact" w:val="5103"/>
          <w:jc w:val="center"/>
        </w:trPr>
        <w:tc>
          <w:tcPr>
            <w:tcW w:w="9072" w:type="dxa"/>
            <w:shd w:val="clear" w:color="auto" w:fill="auto"/>
          </w:tcPr>
          <w:p w14:paraId="63512960" w14:textId="7AE6CFBA" w:rsidR="00182754" w:rsidRPr="00562E08" w:rsidRDefault="00960672" w:rsidP="001A1B6C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inline distT="0" distB="0" distL="0" distR="0" wp14:anchorId="03BC1A0B" wp14:editId="623FDB0E">
                  <wp:extent cx="5623560" cy="3472815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347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754" w:rsidRPr="00964B96" w14:paraId="0F72163A" w14:textId="77777777" w:rsidTr="00B238D7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23C5411" w14:textId="77777777" w:rsidR="00182754" w:rsidRPr="00562E08" w:rsidRDefault="00182754" w:rsidP="001A1B6C">
            <w:pPr>
              <w:pStyle w:val="Normal-Table"/>
              <w:rPr>
                <w:sz w:val="20"/>
                <w:szCs w:val="20"/>
              </w:rPr>
            </w:pPr>
          </w:p>
        </w:tc>
      </w:tr>
      <w:tr w:rsidR="00182754" w:rsidRPr="00964B96" w14:paraId="645EFF3E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09C6A81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3E666573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5F7C7DAE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6498B4AF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4D5F4759" w14:textId="47ECDB75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50E7BB6B" w14:textId="31E47458" w:rsidR="006D29E4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2450202C" w14:textId="77777777" w:rsidR="00562E08" w:rsidRPr="00562E08" w:rsidRDefault="00562E08" w:rsidP="00960672">
            <w:pPr>
              <w:pStyle w:val="Normal-Table"/>
              <w:rPr>
                <w:sz w:val="20"/>
                <w:szCs w:val="20"/>
              </w:rPr>
            </w:pPr>
          </w:p>
          <w:p w14:paraId="2F9DC2CE" w14:textId="1586012C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lastRenderedPageBreak/>
              <w:t>JP 516452</w:t>
            </w:r>
          </w:p>
          <w:p w14:paraId="7064C178" w14:textId="4E4A7B2D" w:rsidR="00182754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Predlaga se kategorizacija nove javne poti, ki predstavlja dostop do več stanovanjskih </w:t>
            </w:r>
            <w:r w:rsidR="00B238D7" w:rsidRPr="00562E08">
              <w:rPr>
                <w:sz w:val="20"/>
                <w:szCs w:val="20"/>
              </w:rPr>
              <w:t>stavb</w:t>
            </w:r>
            <w:r w:rsidRPr="00562E08">
              <w:rPr>
                <w:sz w:val="20"/>
                <w:szCs w:val="20"/>
              </w:rPr>
              <w:t>. Predlagana cesta je lastniško urejena.</w:t>
            </w:r>
          </w:p>
        </w:tc>
      </w:tr>
      <w:tr w:rsidR="00182754" w:rsidRPr="00964B96" w14:paraId="0CDB206A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5F424843" w14:textId="47443909" w:rsidR="00182754" w:rsidRPr="00562E08" w:rsidRDefault="00960672" w:rsidP="001A1B6C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F4CF706" wp14:editId="66AD521B">
                  <wp:extent cx="5623560" cy="3273425"/>
                  <wp:effectExtent l="0" t="0" r="0" b="317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327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754" w:rsidRPr="00964B96" w14:paraId="17F0AF16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B416C9D" w14:textId="77777777" w:rsidR="00182754" w:rsidRPr="00562E08" w:rsidRDefault="00182754" w:rsidP="001A1B6C">
            <w:pPr>
              <w:pStyle w:val="Normal-Table"/>
              <w:rPr>
                <w:sz w:val="20"/>
                <w:szCs w:val="20"/>
              </w:rPr>
            </w:pPr>
          </w:p>
        </w:tc>
      </w:tr>
      <w:tr w:rsidR="00960672" w:rsidRPr="00964B96" w14:paraId="1DAFEA27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07AA27CD" w14:textId="77777777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516842</w:t>
            </w:r>
          </w:p>
          <w:p w14:paraId="305DE892" w14:textId="6FA01CD1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Predlaga se kategorizacija nove javne poti, ki predstavlja dostop do </w:t>
            </w:r>
            <w:r w:rsidR="006B42B4" w:rsidRPr="00562E08">
              <w:rPr>
                <w:sz w:val="20"/>
                <w:szCs w:val="20"/>
              </w:rPr>
              <w:t xml:space="preserve">vodnega </w:t>
            </w:r>
            <w:r w:rsidRPr="00562E08">
              <w:rPr>
                <w:sz w:val="20"/>
                <w:szCs w:val="20"/>
              </w:rPr>
              <w:t>črpališča. Predlagana cesta je lastniško urejena.</w:t>
            </w:r>
          </w:p>
        </w:tc>
      </w:tr>
      <w:tr w:rsidR="00960672" w:rsidRPr="00964B96" w14:paraId="55172DD8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305C0421" w14:textId="292B249F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inline distT="0" distB="0" distL="0" distR="0" wp14:anchorId="7728C199" wp14:editId="7198029D">
                  <wp:extent cx="5623560" cy="3833495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3833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0672" w:rsidRPr="00964B96" w14:paraId="36835177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62E6421E" w14:textId="77777777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</w:p>
        </w:tc>
      </w:tr>
      <w:tr w:rsidR="00960672" w:rsidRPr="00964B96" w14:paraId="406A140A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34B46190" w14:textId="30EF0769" w:rsidR="006D29E4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5CFC0F4D" w14:textId="77777777" w:rsidR="00562E08" w:rsidRPr="00562E08" w:rsidRDefault="00562E08" w:rsidP="00960672">
            <w:pPr>
              <w:pStyle w:val="Normal-Table"/>
              <w:rPr>
                <w:sz w:val="20"/>
                <w:szCs w:val="20"/>
              </w:rPr>
            </w:pPr>
          </w:p>
          <w:p w14:paraId="7CA4C5AD" w14:textId="77777777" w:rsidR="006D29E4" w:rsidRPr="00562E08" w:rsidRDefault="006D29E4" w:rsidP="00960672">
            <w:pPr>
              <w:pStyle w:val="Normal-Table"/>
              <w:rPr>
                <w:sz w:val="20"/>
                <w:szCs w:val="20"/>
              </w:rPr>
            </w:pPr>
          </w:p>
          <w:p w14:paraId="37F1791E" w14:textId="070F9A72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lastRenderedPageBreak/>
              <w:t>JP 516684</w:t>
            </w:r>
          </w:p>
          <w:p w14:paraId="0EBB3EEF" w14:textId="4B8B8BCE" w:rsidR="00960672" w:rsidRPr="00562E08" w:rsidRDefault="00960672" w:rsidP="006B42B4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Predlaga se kategorizacija nove javne poti, ki predstavlja dostop do </w:t>
            </w:r>
            <w:r w:rsidR="006B42B4" w:rsidRPr="00562E08">
              <w:rPr>
                <w:sz w:val="20"/>
                <w:szCs w:val="20"/>
              </w:rPr>
              <w:t>stanovanjskih stavb</w:t>
            </w:r>
            <w:r w:rsidRPr="00562E08">
              <w:rPr>
                <w:sz w:val="20"/>
                <w:szCs w:val="20"/>
              </w:rPr>
              <w:t>. Predlagana cesta je lastniško urejena.</w:t>
            </w:r>
          </w:p>
        </w:tc>
      </w:tr>
      <w:tr w:rsidR="00960672" w:rsidRPr="00964B96" w14:paraId="2F6F8D3F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4F19E4E9" w14:textId="38653984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E5C6076" wp14:editId="58ED4ABC">
                  <wp:extent cx="5623560" cy="247777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47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0672" w:rsidRPr="00964B96" w14:paraId="28CAAB90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66200EE" w14:textId="77777777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</w:p>
        </w:tc>
      </w:tr>
      <w:tr w:rsidR="00960672" w:rsidRPr="00964B96" w14:paraId="3E9A1874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38A8FE19" w14:textId="77777777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516523</w:t>
            </w:r>
          </w:p>
          <w:p w14:paraId="68311907" w14:textId="22522260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Predlaga se kategorizacija nove javne poti, ki predstavlja dostop do več stanovanjskih </w:t>
            </w:r>
            <w:r w:rsidR="00B238D7" w:rsidRPr="00562E08">
              <w:rPr>
                <w:sz w:val="20"/>
                <w:szCs w:val="20"/>
              </w:rPr>
              <w:t>stavb</w:t>
            </w:r>
            <w:r w:rsidRPr="00562E08">
              <w:rPr>
                <w:sz w:val="20"/>
                <w:szCs w:val="20"/>
              </w:rPr>
              <w:t>. Predlagana cesta je lastniško urejena.</w:t>
            </w:r>
          </w:p>
        </w:tc>
      </w:tr>
      <w:tr w:rsidR="00960672" w:rsidRPr="00964B96" w14:paraId="47114039" w14:textId="77777777" w:rsidTr="006D29E4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BECD0C0" w14:textId="43132BBC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inline distT="0" distB="0" distL="0" distR="0" wp14:anchorId="5181A4FC" wp14:editId="75A341A4">
                  <wp:extent cx="5623560" cy="267208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67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0672" w:rsidRPr="00964B96" w14:paraId="4F65E7FF" w14:textId="77777777" w:rsidTr="005577EE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B784116" w14:textId="77777777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</w:p>
        </w:tc>
      </w:tr>
      <w:tr w:rsidR="00960672" w:rsidRPr="00964B96" w14:paraId="505F9645" w14:textId="77777777" w:rsidTr="005577EE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6D8F7592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5C5A0B38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4E1B3FDA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3130F0EE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7E68B11A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09389DE2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2B8338D8" w14:textId="4CE3D3BD" w:rsidR="00B238D7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5B3EE089" w14:textId="77777777" w:rsidR="00562E08" w:rsidRPr="00562E08" w:rsidRDefault="00562E08" w:rsidP="00960672">
            <w:pPr>
              <w:pStyle w:val="Normal-Table"/>
              <w:rPr>
                <w:sz w:val="20"/>
                <w:szCs w:val="20"/>
              </w:rPr>
            </w:pPr>
          </w:p>
          <w:p w14:paraId="7F8EC266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70F0F33E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1BC2A1B3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75F2B0A8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3877CB7B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54D97FD6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17FAFA83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668E0E89" w14:textId="77777777" w:rsidR="00B238D7" w:rsidRPr="00562E08" w:rsidRDefault="00B238D7" w:rsidP="00960672">
            <w:pPr>
              <w:pStyle w:val="Normal-Table"/>
              <w:rPr>
                <w:sz w:val="20"/>
                <w:szCs w:val="20"/>
              </w:rPr>
            </w:pPr>
          </w:p>
          <w:p w14:paraId="51E483EC" w14:textId="126923C6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lastRenderedPageBreak/>
              <w:t>JP 516684</w:t>
            </w:r>
          </w:p>
          <w:p w14:paraId="77D20D92" w14:textId="01E6C0C4" w:rsidR="00960672" w:rsidRPr="00562E08" w:rsidRDefault="00960672" w:rsidP="006B42B4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Predlaga se kategorizacija nove javne poti, ki predstavlja dostop do </w:t>
            </w:r>
            <w:r w:rsidR="006B42B4" w:rsidRPr="00562E08">
              <w:rPr>
                <w:sz w:val="20"/>
                <w:szCs w:val="20"/>
              </w:rPr>
              <w:t>več stanovanjskih stavb</w:t>
            </w:r>
            <w:r w:rsidRPr="00562E08">
              <w:rPr>
                <w:sz w:val="20"/>
                <w:szCs w:val="20"/>
              </w:rPr>
              <w:t>. Predlagana cesta je lastniško urejena.</w:t>
            </w:r>
          </w:p>
        </w:tc>
      </w:tr>
      <w:tr w:rsidR="00960672" w:rsidRPr="00964B96" w14:paraId="324F35B7" w14:textId="77777777" w:rsidTr="005577EE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568B1FC9" w14:textId="15615F1E" w:rsidR="00960672" w:rsidRPr="00562E08" w:rsidRDefault="00960672" w:rsidP="00960672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38AB91F" wp14:editId="0BECAF16">
                  <wp:extent cx="5623560" cy="213614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7EE" w:rsidRPr="00964B96" w14:paraId="383F480B" w14:textId="77777777" w:rsidTr="005577EE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14D13086" w14:textId="77777777" w:rsidR="005577EE" w:rsidRPr="00562E08" w:rsidRDefault="005577EE" w:rsidP="00960672">
            <w:pPr>
              <w:pStyle w:val="Normal-Table"/>
              <w:rPr>
                <w:noProof/>
                <w:sz w:val="20"/>
                <w:szCs w:val="20"/>
              </w:rPr>
            </w:pPr>
          </w:p>
        </w:tc>
      </w:tr>
      <w:tr w:rsidR="005577EE" w:rsidRPr="00964B96" w14:paraId="3772FF72" w14:textId="77777777" w:rsidTr="005577EE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2C14DD1A" w14:textId="480DE21D" w:rsidR="005577EE" w:rsidRPr="006B30FF" w:rsidRDefault="005577EE" w:rsidP="00960672">
            <w:pPr>
              <w:pStyle w:val="Normal-Table"/>
              <w:rPr>
                <w:noProof/>
                <w:sz w:val="20"/>
                <w:szCs w:val="20"/>
              </w:rPr>
            </w:pPr>
            <w:r w:rsidRPr="006B30FF">
              <w:rPr>
                <w:noProof/>
                <w:sz w:val="20"/>
                <w:szCs w:val="20"/>
              </w:rPr>
              <w:t>JP 561102</w:t>
            </w:r>
          </w:p>
        </w:tc>
      </w:tr>
      <w:tr w:rsidR="005577EE" w:rsidRPr="00964B96" w14:paraId="74B19749" w14:textId="77777777" w:rsidTr="005577EE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7E754A55" w14:textId="5541A845" w:rsidR="005577EE" w:rsidRPr="006B30FF" w:rsidRDefault="005577EE" w:rsidP="00960672">
            <w:pPr>
              <w:pStyle w:val="Normal-Table"/>
              <w:rPr>
                <w:noProof/>
                <w:sz w:val="20"/>
                <w:szCs w:val="20"/>
              </w:rPr>
            </w:pPr>
            <w:r w:rsidRPr="006B30FF">
              <w:rPr>
                <w:noProof/>
                <w:sz w:val="20"/>
                <w:szCs w:val="20"/>
              </w:rPr>
              <w:t>Predlaga se kategorizacija nove javne poti do stanovanjske stavbe. Predlagana cesta bo v prihodnjem letu lastniško urejena.</w:t>
            </w:r>
            <w:r w:rsidR="006C7CBB">
              <w:rPr>
                <w:noProof/>
                <w:sz w:val="20"/>
                <w:szCs w:val="20"/>
              </w:rPr>
              <w:t xml:space="preserve"> V prilogi 1 so s strani lastnikov podpisane predpogodbe o sklenitvi kupoprodajne pogodbe, za parcele po katerih poteka nova javna pot. Kot prilogo 2 dodajamo še zemljiškokatastrski načrt, iz katerega je že razvidna parcelacija v predpogodbi omenjenih parcel.</w:t>
            </w:r>
          </w:p>
        </w:tc>
      </w:tr>
      <w:tr w:rsidR="005577EE" w:rsidRPr="00964B96" w14:paraId="58DA18A2" w14:textId="77777777" w:rsidTr="005577EE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6D75BCD5" w14:textId="1F232131" w:rsidR="005577EE" w:rsidRDefault="005577EE" w:rsidP="00960672">
            <w:pPr>
              <w:pStyle w:val="Normal-Table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1BD0B0D" wp14:editId="6C5DB8AD">
                  <wp:extent cx="5623560" cy="3787775"/>
                  <wp:effectExtent l="0" t="0" r="0" b="317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378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7EE" w:rsidRPr="00964B96" w14:paraId="1D77AA98" w14:textId="77777777" w:rsidTr="005577EE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5DA4FC80" w14:textId="77777777" w:rsidR="005577EE" w:rsidRDefault="005577EE" w:rsidP="00960672">
            <w:pPr>
              <w:pStyle w:val="Normal-Table"/>
              <w:rPr>
                <w:noProof/>
              </w:rPr>
            </w:pPr>
          </w:p>
        </w:tc>
      </w:tr>
      <w:tr w:rsidR="005577EE" w:rsidRPr="00964B96" w14:paraId="242E9361" w14:textId="77777777" w:rsidTr="005577EE">
        <w:trPr>
          <w:trHeight w:val="227"/>
          <w:jc w:val="center"/>
        </w:trPr>
        <w:tc>
          <w:tcPr>
            <w:tcW w:w="9072" w:type="dxa"/>
            <w:shd w:val="clear" w:color="auto" w:fill="auto"/>
          </w:tcPr>
          <w:p w14:paraId="405A8621" w14:textId="77777777" w:rsidR="005577EE" w:rsidRDefault="005577EE" w:rsidP="00960672">
            <w:pPr>
              <w:pStyle w:val="Normal-Table"/>
              <w:rPr>
                <w:noProof/>
              </w:rPr>
            </w:pPr>
          </w:p>
          <w:p w14:paraId="356100E9" w14:textId="77777777" w:rsidR="006C7CBB" w:rsidRDefault="006C7CBB" w:rsidP="00960672">
            <w:pPr>
              <w:pStyle w:val="Normal-Table"/>
              <w:rPr>
                <w:noProof/>
              </w:rPr>
            </w:pPr>
          </w:p>
          <w:p w14:paraId="15B55D83" w14:textId="77777777" w:rsidR="006C7CBB" w:rsidRDefault="006C7CBB" w:rsidP="00960672">
            <w:pPr>
              <w:pStyle w:val="Normal-Table"/>
              <w:rPr>
                <w:noProof/>
              </w:rPr>
            </w:pPr>
          </w:p>
          <w:p w14:paraId="15D1AB7B" w14:textId="77777777" w:rsidR="006C7CBB" w:rsidRDefault="006C7CBB" w:rsidP="00960672">
            <w:pPr>
              <w:pStyle w:val="Normal-Table"/>
              <w:rPr>
                <w:noProof/>
              </w:rPr>
            </w:pPr>
          </w:p>
          <w:p w14:paraId="182C9DF9" w14:textId="77777777" w:rsidR="006C7CBB" w:rsidRDefault="006C7CBB" w:rsidP="00960672">
            <w:pPr>
              <w:pStyle w:val="Normal-Table"/>
              <w:rPr>
                <w:noProof/>
              </w:rPr>
            </w:pPr>
          </w:p>
          <w:p w14:paraId="7705DB43" w14:textId="77777777" w:rsidR="006C7CBB" w:rsidRDefault="006C7CBB" w:rsidP="00960672">
            <w:pPr>
              <w:pStyle w:val="Normal-Table"/>
              <w:rPr>
                <w:noProof/>
              </w:rPr>
            </w:pPr>
          </w:p>
          <w:p w14:paraId="22835A5E" w14:textId="02B50ECF" w:rsidR="006C7CBB" w:rsidRDefault="006C7CBB" w:rsidP="00960672">
            <w:pPr>
              <w:pStyle w:val="Normal-Table"/>
              <w:rPr>
                <w:noProof/>
              </w:rPr>
            </w:pPr>
          </w:p>
        </w:tc>
      </w:tr>
    </w:tbl>
    <w:p w14:paraId="08A87CE9" w14:textId="4C3A48A8" w:rsidR="0099012D" w:rsidRDefault="009B406A" w:rsidP="009222D1">
      <w:pPr>
        <w:pStyle w:val="Naslov2"/>
      </w:pPr>
      <w:bookmarkStart w:id="15" w:name="_Toc53133505"/>
      <w:r>
        <w:lastRenderedPageBreak/>
        <w:t>Sprememba poteka občinskih cest</w:t>
      </w:r>
      <w:bookmarkEnd w:id="15"/>
    </w:p>
    <w:tbl>
      <w:tblPr>
        <w:tblW w:w="9072" w:type="dxa"/>
        <w:jc w:val="center"/>
        <w:tblLayout w:type="fixed"/>
        <w:tblLook w:val="01E0" w:firstRow="1" w:lastRow="1" w:firstColumn="1" w:lastColumn="1" w:noHBand="0" w:noVBand="0"/>
      </w:tblPr>
      <w:tblGrid>
        <w:gridCol w:w="4536"/>
        <w:gridCol w:w="4536"/>
      </w:tblGrid>
      <w:tr w:rsidR="00F461F0" w:rsidRPr="00562E08" w14:paraId="79535E00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1B4DBC2F" w14:textId="6C873359" w:rsidR="00F461F0" w:rsidRPr="00562E08" w:rsidRDefault="00F461F0" w:rsidP="00DC6535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516251</w:t>
            </w:r>
          </w:p>
          <w:p w14:paraId="103917D1" w14:textId="47BEB7E5" w:rsidR="00F461F0" w:rsidRPr="00562E08" w:rsidRDefault="00F461F0" w:rsidP="00DC6535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sz w:val="20"/>
              </w:rPr>
              <w:t xml:space="preserve">Obstoječi cesti se predlaga sprememba poteka in sicer krajšanje ceste. V zadnjem delu cesta poteka po zemljiščih v lasti Slovenskih železnic. Predlaga se zaključek ceste na koncu urejenega javnega dobra. </w:t>
            </w:r>
          </w:p>
        </w:tc>
      </w:tr>
      <w:tr w:rsidR="00F461F0" w:rsidRPr="00562E08" w14:paraId="4D830C65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0E4A253B" w14:textId="77777777" w:rsidR="00F461F0" w:rsidRPr="00562E08" w:rsidRDefault="00F461F0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F461F0" w:rsidRPr="00562E08" w14:paraId="1777CC1A" w14:textId="77777777" w:rsidTr="006D29E4">
        <w:trPr>
          <w:trHeight w:val="4129"/>
          <w:jc w:val="center"/>
        </w:trPr>
        <w:tc>
          <w:tcPr>
            <w:tcW w:w="4536" w:type="dxa"/>
            <w:shd w:val="clear" w:color="auto" w:fill="auto"/>
          </w:tcPr>
          <w:p w14:paraId="22BB856F" w14:textId="77777777" w:rsidR="007D5D04" w:rsidRDefault="007D5D04" w:rsidP="00DC6535">
            <w:pPr>
              <w:pStyle w:val="Normal-Table"/>
              <w:rPr>
                <w:sz w:val="20"/>
                <w:szCs w:val="20"/>
              </w:rPr>
            </w:pPr>
          </w:p>
          <w:p w14:paraId="2A015BC3" w14:textId="03385257" w:rsidR="00F461F0" w:rsidRPr="00562E08" w:rsidRDefault="00D24E3D" w:rsidP="00DC6535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40" behindDoc="0" locked="0" layoutInCell="1" allowOverlap="1" wp14:anchorId="65C929E1" wp14:editId="32ECC8C1">
                  <wp:simplePos x="0" y="0"/>
                  <wp:positionH relativeFrom="margin">
                    <wp:posOffset>616</wp:posOffset>
                  </wp:positionH>
                  <wp:positionV relativeFrom="margin">
                    <wp:posOffset>493</wp:posOffset>
                  </wp:positionV>
                  <wp:extent cx="2743200" cy="2572375"/>
                  <wp:effectExtent l="0" t="0" r="0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57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  <w:shd w:val="clear" w:color="auto" w:fill="auto"/>
          </w:tcPr>
          <w:p w14:paraId="112A1BC3" w14:textId="787741C1" w:rsidR="00F461F0" w:rsidRPr="00562E08" w:rsidRDefault="00F461F0" w:rsidP="00DC6535">
            <w:pPr>
              <w:pStyle w:val="Normal-Tableright"/>
              <w:rPr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12227AEF" wp14:editId="4FD2D301">
                  <wp:extent cx="2743200" cy="255460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55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61F0" w:rsidRPr="00562E08" w14:paraId="7C2D13FA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0DD6BA28" w14:textId="69FD7A76" w:rsidR="00E654A6" w:rsidRPr="00562E08" w:rsidRDefault="00E654A6" w:rsidP="00E654A6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516293</w:t>
            </w:r>
          </w:p>
          <w:p w14:paraId="69DDC720" w14:textId="06C74CFE" w:rsidR="00F461F0" w:rsidRPr="00562E08" w:rsidRDefault="00E654A6" w:rsidP="00E5015A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sz w:val="20"/>
              </w:rPr>
              <w:t>Obstoječi cesti se predlaga sprememba poteka in sicer krajšanje ceste. V zadnjem delu cesta poteka po zemljišču v zasebni lasti in služi izključno njenemu lastniku. Predlaga se zaključek ceste na koncu parcele v lasti Občine.</w:t>
            </w:r>
          </w:p>
        </w:tc>
      </w:tr>
      <w:tr w:rsidR="00E654A6" w:rsidRPr="00562E08" w14:paraId="555A8CC1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5440CF38" w14:textId="77777777" w:rsidR="00E654A6" w:rsidRPr="00562E08" w:rsidRDefault="00E654A6" w:rsidP="00DC6535">
            <w:pPr>
              <w:pStyle w:val="Normal-Tableright"/>
              <w:jc w:val="both"/>
              <w:rPr>
                <w:noProof/>
                <w:sz w:val="20"/>
              </w:rPr>
            </w:pPr>
          </w:p>
        </w:tc>
      </w:tr>
      <w:tr w:rsidR="00F461F0" w:rsidRPr="00562E08" w14:paraId="404C6609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6864599A" w14:textId="3F0E20A9" w:rsidR="00F461F0" w:rsidRPr="00562E08" w:rsidRDefault="00E654A6" w:rsidP="00DC6535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inline distT="0" distB="0" distL="0" distR="0" wp14:anchorId="1C07BEDA" wp14:editId="7B74E327">
                  <wp:extent cx="2743200" cy="2722728"/>
                  <wp:effectExtent l="0" t="0" r="0" b="190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834" cy="27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6CCE457B" w14:textId="30988FD9" w:rsidR="00F461F0" w:rsidRPr="00562E08" w:rsidRDefault="00E654A6" w:rsidP="00DC6535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67D35830" wp14:editId="1C9B31DE">
                  <wp:extent cx="2743191" cy="2715895"/>
                  <wp:effectExtent l="0" t="0" r="635" b="825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291" cy="272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61F0" w:rsidRPr="00562E08" w14:paraId="5262D0DC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4DF345E7" w14:textId="77777777" w:rsidR="00F461F0" w:rsidRPr="00562E08" w:rsidRDefault="00F461F0" w:rsidP="00DC6535">
            <w:pPr>
              <w:pStyle w:val="Normal-Table"/>
              <w:rPr>
                <w:noProof/>
                <w:sz w:val="20"/>
                <w:szCs w:val="20"/>
              </w:rPr>
            </w:pPr>
          </w:p>
        </w:tc>
        <w:tc>
          <w:tcPr>
            <w:tcW w:w="4536" w:type="dxa"/>
            <w:shd w:val="clear" w:color="auto" w:fill="auto"/>
          </w:tcPr>
          <w:p w14:paraId="08CD9892" w14:textId="77777777" w:rsidR="00F461F0" w:rsidRPr="00562E08" w:rsidRDefault="00F461F0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2C74BA" w:rsidRPr="00562E08" w14:paraId="37211B21" w14:textId="77777777" w:rsidTr="00E61FE0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6890953E" w14:textId="77777777" w:rsidR="007D5D04" w:rsidRDefault="007D5D04" w:rsidP="002C74BA">
            <w:pPr>
              <w:pStyle w:val="Normal-Table"/>
              <w:rPr>
                <w:sz w:val="20"/>
                <w:szCs w:val="20"/>
              </w:rPr>
            </w:pPr>
          </w:p>
          <w:p w14:paraId="3F03A6F3" w14:textId="77777777" w:rsidR="007D5D04" w:rsidRDefault="007D5D04" w:rsidP="002C74BA">
            <w:pPr>
              <w:pStyle w:val="Normal-Table"/>
              <w:rPr>
                <w:sz w:val="20"/>
                <w:szCs w:val="20"/>
              </w:rPr>
            </w:pPr>
          </w:p>
          <w:p w14:paraId="4E302076" w14:textId="77777777" w:rsidR="007D5D04" w:rsidRDefault="007D5D04" w:rsidP="002C74BA">
            <w:pPr>
              <w:pStyle w:val="Normal-Table"/>
              <w:rPr>
                <w:sz w:val="20"/>
                <w:szCs w:val="20"/>
              </w:rPr>
            </w:pPr>
          </w:p>
          <w:p w14:paraId="4B81BAC6" w14:textId="77777777" w:rsidR="007D5D04" w:rsidRDefault="007D5D04" w:rsidP="002C74BA">
            <w:pPr>
              <w:pStyle w:val="Normal-Table"/>
              <w:rPr>
                <w:sz w:val="20"/>
                <w:szCs w:val="20"/>
              </w:rPr>
            </w:pPr>
          </w:p>
          <w:p w14:paraId="2192AF31" w14:textId="77777777" w:rsidR="007D5D04" w:rsidRDefault="007D5D04" w:rsidP="002C74BA">
            <w:pPr>
              <w:pStyle w:val="Normal-Table"/>
              <w:rPr>
                <w:sz w:val="20"/>
                <w:szCs w:val="20"/>
              </w:rPr>
            </w:pPr>
          </w:p>
          <w:p w14:paraId="286A8166" w14:textId="77777777" w:rsidR="007D5D04" w:rsidRDefault="007D5D04" w:rsidP="002C74BA">
            <w:pPr>
              <w:pStyle w:val="Normal-Table"/>
              <w:rPr>
                <w:sz w:val="20"/>
                <w:szCs w:val="20"/>
              </w:rPr>
            </w:pPr>
          </w:p>
          <w:p w14:paraId="3BE87608" w14:textId="5686D38C" w:rsidR="007D5D04" w:rsidRDefault="007D5D04" w:rsidP="002C74BA">
            <w:pPr>
              <w:pStyle w:val="Normal-Table"/>
              <w:rPr>
                <w:sz w:val="20"/>
                <w:szCs w:val="20"/>
              </w:rPr>
            </w:pPr>
          </w:p>
          <w:p w14:paraId="0D6E775B" w14:textId="61E59B33" w:rsidR="007D5D04" w:rsidRDefault="007D5D04" w:rsidP="002C74BA">
            <w:pPr>
              <w:pStyle w:val="Normal-Table"/>
              <w:rPr>
                <w:sz w:val="20"/>
                <w:szCs w:val="20"/>
              </w:rPr>
            </w:pPr>
          </w:p>
          <w:p w14:paraId="407FD5C2" w14:textId="77777777" w:rsidR="007D5D04" w:rsidRDefault="007D5D04" w:rsidP="002C74BA">
            <w:pPr>
              <w:pStyle w:val="Normal-Table"/>
              <w:rPr>
                <w:sz w:val="20"/>
                <w:szCs w:val="20"/>
              </w:rPr>
            </w:pPr>
          </w:p>
          <w:p w14:paraId="1E994DE6" w14:textId="6E433287" w:rsidR="002C74BA" w:rsidRPr="00562E08" w:rsidRDefault="002C74BA" w:rsidP="002C74BA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 xml:space="preserve">JP </w:t>
            </w:r>
            <w:r w:rsidR="00D10F9A" w:rsidRPr="00562E08">
              <w:rPr>
                <w:sz w:val="20"/>
                <w:szCs w:val="20"/>
              </w:rPr>
              <w:t>516311</w:t>
            </w:r>
          </w:p>
          <w:p w14:paraId="2A45CCEB" w14:textId="728453C8" w:rsidR="002C74BA" w:rsidRPr="00562E08" w:rsidRDefault="002C74BA" w:rsidP="002C74BA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Obstoječi cesti se predlaga sprememba poteka in sicer daljšanje ceste</w:t>
            </w:r>
            <w:r w:rsidR="00FF6280" w:rsidRPr="00562E08">
              <w:rPr>
                <w:sz w:val="20"/>
                <w:szCs w:val="20"/>
              </w:rPr>
              <w:t>, kot je prikazano v gradivu. Cesta je lastniško urejena.</w:t>
            </w:r>
          </w:p>
          <w:p w14:paraId="46FEC6E5" w14:textId="22A0DA64" w:rsidR="002C74BA" w:rsidRPr="00562E08" w:rsidRDefault="002C74BA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2C74BA" w:rsidRPr="00562E08" w14:paraId="2C0152CB" w14:textId="77777777" w:rsidTr="00E61FE0">
        <w:trPr>
          <w:trHeight w:hRule="exact" w:val="3948"/>
          <w:jc w:val="center"/>
        </w:trPr>
        <w:tc>
          <w:tcPr>
            <w:tcW w:w="4536" w:type="dxa"/>
            <w:shd w:val="clear" w:color="auto" w:fill="auto"/>
          </w:tcPr>
          <w:p w14:paraId="2351BE70" w14:textId="72C42A31" w:rsidR="002C74BA" w:rsidRPr="00562E08" w:rsidRDefault="002C74BA" w:rsidP="00DC6535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A939FB2" wp14:editId="45EA6770">
                  <wp:extent cx="2743200" cy="2449195"/>
                  <wp:effectExtent l="0" t="0" r="0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571" cy="2452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12038490" w14:textId="60088723" w:rsidR="002C74BA" w:rsidRPr="00562E08" w:rsidRDefault="00FF6280" w:rsidP="00DC6535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423535D6" wp14:editId="0E5F30B5">
                  <wp:extent cx="2743200" cy="2449195"/>
                  <wp:effectExtent l="0" t="0" r="0" b="825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44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280" w:rsidRPr="00562E08" w14:paraId="7D694B92" w14:textId="77777777" w:rsidTr="00E61FE0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456A1AC5" w14:textId="77777777" w:rsidR="007D5D04" w:rsidRDefault="007D5D04" w:rsidP="00FF6280">
            <w:pPr>
              <w:pStyle w:val="Normal-Table"/>
              <w:rPr>
                <w:sz w:val="20"/>
                <w:szCs w:val="20"/>
              </w:rPr>
            </w:pPr>
          </w:p>
          <w:p w14:paraId="0085842A" w14:textId="77777777" w:rsidR="007D5D04" w:rsidRDefault="007D5D04" w:rsidP="00FF6280">
            <w:pPr>
              <w:pStyle w:val="Normal-Table"/>
              <w:rPr>
                <w:sz w:val="20"/>
                <w:szCs w:val="20"/>
              </w:rPr>
            </w:pPr>
          </w:p>
          <w:p w14:paraId="3A9B7F92" w14:textId="1291DAD9" w:rsidR="00FF6280" w:rsidRPr="00562E08" w:rsidRDefault="00FF6280" w:rsidP="00FF6280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516331</w:t>
            </w:r>
          </w:p>
          <w:p w14:paraId="7A79E285" w14:textId="05AC2345" w:rsidR="00FF6280" w:rsidRPr="00562E08" w:rsidRDefault="00FF6280" w:rsidP="00FF6280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Obstoječi cesti se predlaga sprememba poteka v njenem srednjem delu. Deviirani potek ceste je lastniško urejen.</w:t>
            </w:r>
          </w:p>
          <w:p w14:paraId="49FCAC42" w14:textId="77777777" w:rsidR="00FF6280" w:rsidRPr="00562E08" w:rsidRDefault="00FF6280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2C74BA" w:rsidRPr="00562E08" w14:paraId="25423899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7F52C49B" w14:textId="5E7585B6" w:rsidR="002C74BA" w:rsidRPr="00562E08" w:rsidRDefault="00FF6280" w:rsidP="00DC6535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inline distT="0" distB="0" distL="0" distR="0" wp14:anchorId="5D976D9E" wp14:editId="15553778">
                  <wp:extent cx="2743200" cy="259651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59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254D65AC" w14:textId="0ACCB98B" w:rsidR="002C74BA" w:rsidRPr="00562E08" w:rsidRDefault="00FF6280" w:rsidP="00DC6535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6AF6CE81" wp14:editId="133F2D6E">
                  <wp:extent cx="2743200" cy="259651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83" cy="259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74BA" w:rsidRPr="00562E08" w14:paraId="03585D9D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0B0B4763" w14:textId="77777777" w:rsidR="002C74BA" w:rsidRPr="00562E08" w:rsidRDefault="002C74BA" w:rsidP="00DC6535">
            <w:pPr>
              <w:pStyle w:val="Normal-Table"/>
              <w:rPr>
                <w:noProof/>
                <w:sz w:val="20"/>
                <w:szCs w:val="20"/>
              </w:rPr>
            </w:pPr>
          </w:p>
        </w:tc>
        <w:tc>
          <w:tcPr>
            <w:tcW w:w="4536" w:type="dxa"/>
            <w:shd w:val="clear" w:color="auto" w:fill="auto"/>
          </w:tcPr>
          <w:p w14:paraId="4ABE5890" w14:textId="77777777" w:rsidR="002C74BA" w:rsidRPr="00562E08" w:rsidRDefault="002C74BA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C249ED" w:rsidRPr="00562E08" w14:paraId="6775C9AA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5BB246AC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0D45B846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0F09CCB3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1605F105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6B33C873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0E0C7F48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7318C9A6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36E3F615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3FD2B139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55B106DA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300ECE73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36E70C2F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04E15CB0" w14:textId="77777777" w:rsidR="007D5D04" w:rsidRDefault="007D5D04" w:rsidP="00C249ED">
            <w:pPr>
              <w:pStyle w:val="Normal-Table"/>
              <w:rPr>
                <w:sz w:val="20"/>
                <w:szCs w:val="20"/>
              </w:rPr>
            </w:pPr>
          </w:p>
          <w:p w14:paraId="6CBE96A9" w14:textId="58CB2899" w:rsidR="00C249ED" w:rsidRPr="00562E08" w:rsidRDefault="00C249ED" w:rsidP="00C249ED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516671</w:t>
            </w:r>
          </w:p>
          <w:p w14:paraId="66A6BB31" w14:textId="4BAA6201" w:rsidR="00C249ED" w:rsidRPr="00562E08" w:rsidRDefault="00C249ED" w:rsidP="00C249ED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Obstoječi cesti se predlaga sprememba poteka in sicer daljšanje ceste, kot je prikazano v gradivu. Cesta je lastniško urejena.</w:t>
            </w:r>
          </w:p>
          <w:p w14:paraId="795C5D57" w14:textId="77777777" w:rsidR="00C249ED" w:rsidRPr="00562E08" w:rsidRDefault="00C249ED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C249ED" w:rsidRPr="00562E08" w14:paraId="12803019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55D4C086" w14:textId="044CFB3D" w:rsidR="00C249ED" w:rsidRPr="00562E08" w:rsidRDefault="00C249ED" w:rsidP="00DC6535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84EFCC0" wp14:editId="7B591B92">
                  <wp:extent cx="2743200" cy="2490717"/>
                  <wp:effectExtent l="0" t="0" r="0" b="508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059" cy="2493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5DEAC479" w14:textId="3E8BDF0C" w:rsidR="00C249ED" w:rsidRPr="00562E08" w:rsidRDefault="00C249ED" w:rsidP="00DC6535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16F8A5D4" wp14:editId="6F8A8EB5">
                  <wp:extent cx="2743200" cy="2490470"/>
                  <wp:effectExtent l="0" t="0" r="0" b="508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906" cy="2491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21A" w:rsidRPr="00562E08" w14:paraId="7282EDAE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3466377D" w14:textId="54AD7D04" w:rsidR="00562E08" w:rsidRDefault="00562E08" w:rsidP="00DE621A">
            <w:pPr>
              <w:pStyle w:val="Normal-Table"/>
              <w:rPr>
                <w:sz w:val="20"/>
                <w:szCs w:val="20"/>
              </w:rPr>
            </w:pPr>
          </w:p>
          <w:p w14:paraId="1EA1DB52" w14:textId="77777777" w:rsidR="007D5D04" w:rsidRDefault="007D5D04" w:rsidP="00DE621A">
            <w:pPr>
              <w:pStyle w:val="Normal-Table"/>
              <w:rPr>
                <w:sz w:val="20"/>
                <w:szCs w:val="20"/>
              </w:rPr>
            </w:pPr>
          </w:p>
          <w:p w14:paraId="4ADE6831" w14:textId="37EA5907" w:rsidR="00DE621A" w:rsidRPr="00562E08" w:rsidRDefault="00DE621A" w:rsidP="00DE621A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516641</w:t>
            </w:r>
          </w:p>
          <w:p w14:paraId="515001CE" w14:textId="379A4336" w:rsidR="00DE621A" w:rsidRPr="00562E08" w:rsidRDefault="00DE621A" w:rsidP="00DE621A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Obstoječi cesti se predlaga sprememba poteka in sicer krajšanje ceste ter sprememba njenega poteka – potek se obrne, kot je prikazano v gradivu. Cesta je lastniško urejena. (Včasih je cesta predstavljala povezavo znotraj naselja, sedaj pa ni več v uporabi.)</w:t>
            </w:r>
          </w:p>
          <w:p w14:paraId="3549FD30" w14:textId="77777777" w:rsidR="00DE621A" w:rsidRPr="00562E08" w:rsidRDefault="00DE621A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C249ED" w:rsidRPr="00562E08" w14:paraId="3EAFDF60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69E2A6E2" w14:textId="736F11A0" w:rsidR="00C249ED" w:rsidRPr="00562E08" w:rsidRDefault="00DE621A" w:rsidP="00DC6535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inline distT="0" distB="0" distL="0" distR="0" wp14:anchorId="07042289" wp14:editId="44AD9B8A">
                  <wp:extent cx="2743200" cy="2487930"/>
                  <wp:effectExtent l="0" t="0" r="0" b="762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48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372918F9" w14:textId="583B7906" w:rsidR="00C249ED" w:rsidRPr="00562E08" w:rsidRDefault="00DE621A" w:rsidP="00DC6535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7C9EC31A" wp14:editId="3EEB7F02">
                  <wp:extent cx="2743200" cy="2497541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94" cy="2497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9ED" w:rsidRPr="00562E08" w14:paraId="0103C7AB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0C6BCF54" w14:textId="77777777" w:rsidR="00C249ED" w:rsidRPr="00562E08" w:rsidRDefault="00C249ED" w:rsidP="00DC6535">
            <w:pPr>
              <w:pStyle w:val="Normal-Table"/>
              <w:rPr>
                <w:noProof/>
                <w:sz w:val="20"/>
                <w:szCs w:val="20"/>
              </w:rPr>
            </w:pPr>
          </w:p>
        </w:tc>
        <w:tc>
          <w:tcPr>
            <w:tcW w:w="4536" w:type="dxa"/>
            <w:shd w:val="clear" w:color="auto" w:fill="auto"/>
          </w:tcPr>
          <w:p w14:paraId="1EFD932C" w14:textId="77777777" w:rsidR="00C249ED" w:rsidRPr="00562E08" w:rsidRDefault="00C249ED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1A17DE" w:rsidRPr="00562E08" w14:paraId="6505C9F8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7FF4A8E7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7C2E2237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04C8469E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34F6D485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514C3D12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61DAFFF9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374BFA09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10A93001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27796A91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4FBA5D93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36BC62DA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67C3B782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0DC6F543" w14:textId="77777777" w:rsidR="007D5D04" w:rsidRDefault="007D5D04" w:rsidP="001A17DE">
            <w:pPr>
              <w:pStyle w:val="Normal-Table"/>
              <w:rPr>
                <w:sz w:val="20"/>
                <w:szCs w:val="20"/>
              </w:rPr>
            </w:pPr>
          </w:p>
          <w:p w14:paraId="066A512B" w14:textId="548502BD" w:rsidR="001A17DE" w:rsidRPr="00562E08" w:rsidRDefault="001A17DE" w:rsidP="001A17DE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516811</w:t>
            </w:r>
          </w:p>
          <w:p w14:paraId="37B89D1D" w14:textId="08AA2C28" w:rsidR="001A17DE" w:rsidRPr="00562E08" w:rsidRDefault="001A17DE" w:rsidP="001A17DE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Obstoječi cesti se predlaga sprememba poteka. Začetni del ceste je bil na novo zgrajen na vzporedni lokaciji. Posledično se potek ceste prilagodi novemu stanju. Cesta je lastniško urejena.</w:t>
            </w:r>
          </w:p>
          <w:p w14:paraId="205E844A" w14:textId="77777777" w:rsidR="001A17DE" w:rsidRPr="00562E08" w:rsidRDefault="001A17DE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C249ED" w:rsidRPr="00562E08" w14:paraId="2FEE228C" w14:textId="77777777" w:rsidTr="006D29E4">
        <w:trPr>
          <w:trHeight w:val="4621"/>
          <w:jc w:val="center"/>
        </w:trPr>
        <w:tc>
          <w:tcPr>
            <w:tcW w:w="4536" w:type="dxa"/>
            <w:shd w:val="clear" w:color="auto" w:fill="auto"/>
          </w:tcPr>
          <w:p w14:paraId="010A62D4" w14:textId="76C9DF35" w:rsidR="00C249ED" w:rsidRPr="00562E08" w:rsidRDefault="001A17DE" w:rsidP="00DC6535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984DF8D" wp14:editId="43CE7F42">
                  <wp:extent cx="2786380" cy="2784143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038" cy="280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067E2215" w14:textId="2BA3EF8E" w:rsidR="00C249ED" w:rsidRPr="00562E08" w:rsidRDefault="001A17DE" w:rsidP="00DC6535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anchor distT="0" distB="0" distL="114300" distR="114300" simplePos="0" relativeHeight="251659264" behindDoc="0" locked="0" layoutInCell="1" allowOverlap="1" wp14:anchorId="4B29EC08" wp14:editId="42B49E18">
                  <wp:simplePos x="4094328" y="4804012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2496987" cy="2777319"/>
                  <wp:effectExtent l="0" t="0" r="0" b="4445"/>
                  <wp:wrapSquare wrapText="bothSides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987" cy="2777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E6ED0" w:rsidRPr="00562E08" w14:paraId="4FC18331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2387B990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61054885" w14:textId="2FC494A8" w:rsidR="008E6ED0" w:rsidRPr="00562E08" w:rsidRDefault="008E6ED0" w:rsidP="008E6ED0">
            <w:pPr>
              <w:pStyle w:val="Normal-Table"/>
              <w:rPr>
                <w:sz w:val="20"/>
                <w:szCs w:val="20"/>
              </w:rPr>
            </w:pPr>
            <w:r w:rsidRPr="00562E08">
              <w:rPr>
                <w:sz w:val="20"/>
                <w:szCs w:val="20"/>
              </w:rPr>
              <w:t>JP 516091</w:t>
            </w:r>
          </w:p>
          <w:p w14:paraId="6B91B45F" w14:textId="037857C4" w:rsidR="008E6ED0" w:rsidRPr="00562E08" w:rsidRDefault="008E6ED0" w:rsidP="008E6ED0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sz w:val="20"/>
              </w:rPr>
              <w:t>Obstoječi cesti se predlaga sprememba poteka in sicer krajšanje ceste. V zadnjem delu cesta poteka po zemljišču v zasebni lasti in služi izključno njenemu lastniku. Predlaga se zaključek ceste na koncu parcele v lasti Občine.</w:t>
            </w:r>
          </w:p>
        </w:tc>
      </w:tr>
      <w:tr w:rsidR="00DE621A" w:rsidRPr="00562E08" w14:paraId="324400A8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102C512E" w14:textId="3998F9D6" w:rsidR="00DE621A" w:rsidRPr="00562E08" w:rsidRDefault="008E6ED0" w:rsidP="00DC6535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inline distT="0" distB="0" distL="0" distR="0" wp14:anchorId="3CB5642E" wp14:editId="15D0FF99">
                  <wp:extent cx="2743200" cy="2239645"/>
                  <wp:effectExtent l="0" t="0" r="0" b="825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23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0F32FDEC" w14:textId="570AC0E3" w:rsidR="00DE621A" w:rsidRPr="00562E08" w:rsidRDefault="008E6ED0" w:rsidP="00DC6535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52969F0D" wp14:editId="7760A6B6">
                  <wp:extent cx="2743200" cy="223012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23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21A" w:rsidRPr="00562E08" w14:paraId="595F24D7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4B20402B" w14:textId="77777777" w:rsidR="00DE621A" w:rsidRPr="00562E08" w:rsidRDefault="00DE621A" w:rsidP="00DC6535">
            <w:pPr>
              <w:pStyle w:val="Normal-Table"/>
              <w:rPr>
                <w:noProof/>
                <w:sz w:val="20"/>
                <w:szCs w:val="20"/>
              </w:rPr>
            </w:pPr>
          </w:p>
        </w:tc>
        <w:tc>
          <w:tcPr>
            <w:tcW w:w="4536" w:type="dxa"/>
            <w:shd w:val="clear" w:color="auto" w:fill="auto"/>
          </w:tcPr>
          <w:p w14:paraId="2F4A8864" w14:textId="77777777" w:rsidR="00DE621A" w:rsidRPr="00562E08" w:rsidRDefault="00DE621A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8E6ED0" w:rsidRPr="00562E08" w14:paraId="216B802E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3210EC39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7D0E5184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030CA46C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54979144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5D0D2C8C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1B46D779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2D5EF4EC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68DBAF93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3B1931B6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7C140784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43956000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4E41E9C5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360F3391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4CFFAE00" w14:textId="77777777" w:rsidR="007D5D04" w:rsidRDefault="007D5D04" w:rsidP="008E6ED0">
            <w:pPr>
              <w:pStyle w:val="Normal-Table"/>
              <w:rPr>
                <w:sz w:val="20"/>
                <w:szCs w:val="20"/>
              </w:rPr>
            </w:pPr>
          </w:p>
          <w:p w14:paraId="3468C900" w14:textId="003A05DD" w:rsidR="008E6ED0" w:rsidRPr="008957B6" w:rsidRDefault="008E6ED0" w:rsidP="008E6ED0">
            <w:pPr>
              <w:pStyle w:val="Normal-Table"/>
              <w:rPr>
                <w:sz w:val="20"/>
                <w:szCs w:val="20"/>
              </w:rPr>
            </w:pPr>
            <w:r w:rsidRPr="008957B6">
              <w:rPr>
                <w:sz w:val="20"/>
                <w:szCs w:val="20"/>
              </w:rPr>
              <w:t>JP 516451</w:t>
            </w:r>
          </w:p>
          <w:p w14:paraId="1842A19F" w14:textId="77777777" w:rsidR="008E6ED0" w:rsidRPr="00562E08" w:rsidRDefault="008E6ED0" w:rsidP="001B18A9">
            <w:pPr>
              <w:pStyle w:val="Normal-Tableright"/>
              <w:jc w:val="both"/>
              <w:rPr>
                <w:sz w:val="20"/>
              </w:rPr>
            </w:pPr>
            <w:r w:rsidRPr="008957B6">
              <w:rPr>
                <w:sz w:val="20"/>
              </w:rPr>
              <w:t xml:space="preserve">Obstoječi cesti se predlaga sprememba poteka in sicer krajšanje ceste. V zadnjem delu cesta </w:t>
            </w:r>
            <w:r w:rsidR="001B18A9" w:rsidRPr="008957B6">
              <w:rPr>
                <w:sz w:val="20"/>
              </w:rPr>
              <w:t>ne izkazuje več interesa po javni cesti, saj se po zadnji hiši nadaljuje v gozd in priključi na gozdno cesto. Predlaga se krajšanje ceste, neposredno po priključku zadnje hiše. Sprememba poteka je usklajena z ZGS.</w:t>
            </w:r>
          </w:p>
          <w:p w14:paraId="0B9D023C" w14:textId="3681450C" w:rsidR="00E61FE0" w:rsidRPr="00562E08" w:rsidRDefault="00E61FE0" w:rsidP="001B18A9">
            <w:pPr>
              <w:pStyle w:val="Normal-Tableright"/>
              <w:jc w:val="both"/>
              <w:rPr>
                <w:noProof/>
                <w:sz w:val="20"/>
              </w:rPr>
            </w:pPr>
          </w:p>
        </w:tc>
      </w:tr>
      <w:tr w:rsidR="008E6ED0" w:rsidRPr="00562E08" w14:paraId="597D93E9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591EA0B4" w14:textId="6E989B13" w:rsidR="008E6ED0" w:rsidRPr="00562E08" w:rsidRDefault="008E6ED0" w:rsidP="00DC6535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F822135" wp14:editId="6C9DD154">
                  <wp:extent cx="2791685" cy="2388359"/>
                  <wp:effectExtent l="0" t="0" r="889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716" cy="2391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07080391" w14:textId="27F0D775" w:rsidR="008E6ED0" w:rsidRPr="00562E08" w:rsidRDefault="001B18A9" w:rsidP="00DC6535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5D866896" wp14:editId="475D3886">
                  <wp:extent cx="2743200" cy="238823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382" cy="238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ED0" w:rsidRPr="00562E08" w14:paraId="028C5AAF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4286054F" w14:textId="77777777" w:rsidR="008E6ED0" w:rsidRPr="00562E08" w:rsidRDefault="008E6ED0" w:rsidP="00DC6535">
            <w:pPr>
              <w:pStyle w:val="Normal-Table"/>
              <w:rPr>
                <w:noProof/>
                <w:sz w:val="20"/>
                <w:szCs w:val="20"/>
              </w:rPr>
            </w:pPr>
          </w:p>
        </w:tc>
        <w:tc>
          <w:tcPr>
            <w:tcW w:w="4536" w:type="dxa"/>
            <w:shd w:val="clear" w:color="auto" w:fill="auto"/>
          </w:tcPr>
          <w:p w14:paraId="2A86703B" w14:textId="77777777" w:rsidR="008E6ED0" w:rsidRPr="00562E08" w:rsidRDefault="008E6ED0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8635F9" w:rsidRPr="00562E08" w14:paraId="0F9F7E7B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5319EE3A" w14:textId="77777777" w:rsidR="00E61FE0" w:rsidRPr="00562E08" w:rsidRDefault="00E61FE0" w:rsidP="008635F9">
            <w:pPr>
              <w:pStyle w:val="Normal-Table"/>
              <w:rPr>
                <w:sz w:val="20"/>
                <w:szCs w:val="20"/>
                <w:highlight w:val="green"/>
              </w:rPr>
            </w:pPr>
          </w:p>
          <w:p w14:paraId="5A39570E" w14:textId="73099EB1" w:rsidR="008635F9" w:rsidRPr="008957B6" w:rsidRDefault="008635F9" w:rsidP="008635F9">
            <w:pPr>
              <w:pStyle w:val="Normal-Table"/>
              <w:rPr>
                <w:sz w:val="20"/>
                <w:szCs w:val="20"/>
              </w:rPr>
            </w:pPr>
            <w:r w:rsidRPr="008957B6">
              <w:rPr>
                <w:sz w:val="20"/>
                <w:szCs w:val="20"/>
              </w:rPr>
              <w:t>JP 516371</w:t>
            </w:r>
          </w:p>
          <w:p w14:paraId="1A62BE63" w14:textId="77777777" w:rsidR="008635F9" w:rsidRPr="00562E08" w:rsidRDefault="008635F9" w:rsidP="008635F9">
            <w:pPr>
              <w:pStyle w:val="Normal-Tableright"/>
              <w:jc w:val="both"/>
              <w:rPr>
                <w:sz w:val="20"/>
              </w:rPr>
            </w:pPr>
            <w:r w:rsidRPr="008957B6">
              <w:rPr>
                <w:sz w:val="20"/>
              </w:rPr>
              <w:t>Obstoječi cesti se predlaga sprememba poteka in sicer krajšanje ceste. V zadnjem delu cesta ne izkazuje več interesa po javni cesti, saj se po zadnji hiši nadaljuje v gozd in priključi na gozdno cesto. Predlaga se krajšanje ceste, neposredno po priključku zadnje hiše. Sprememba poteka je usklajena z ZGS.</w:t>
            </w:r>
          </w:p>
          <w:p w14:paraId="47FB52AC" w14:textId="24D4FFB6" w:rsidR="00E61FE0" w:rsidRPr="00562E08" w:rsidRDefault="00E61FE0" w:rsidP="008635F9">
            <w:pPr>
              <w:pStyle w:val="Normal-Tableright"/>
              <w:jc w:val="both"/>
              <w:rPr>
                <w:noProof/>
                <w:sz w:val="20"/>
              </w:rPr>
            </w:pPr>
          </w:p>
        </w:tc>
      </w:tr>
      <w:tr w:rsidR="008E6ED0" w:rsidRPr="00562E08" w14:paraId="2D717976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2CF46DEB" w14:textId="24B9D310" w:rsidR="008E6ED0" w:rsidRPr="00562E08" w:rsidRDefault="008635F9" w:rsidP="00DC6535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drawing>
                <wp:inline distT="0" distB="0" distL="0" distR="0" wp14:anchorId="07E2CD41" wp14:editId="22E8F22F">
                  <wp:extent cx="2743200" cy="254063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54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38298F76" w14:textId="2FB79311" w:rsidR="008E6ED0" w:rsidRPr="00562E08" w:rsidRDefault="008635F9" w:rsidP="00DC6535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3091CD51" wp14:editId="60D32807">
                  <wp:extent cx="2743200" cy="254063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721" cy="254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ED0" w:rsidRPr="00562E08" w14:paraId="4294FA6B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7147A820" w14:textId="77777777" w:rsidR="008E6ED0" w:rsidRPr="00562E08" w:rsidRDefault="008E6ED0" w:rsidP="00DC6535">
            <w:pPr>
              <w:pStyle w:val="Normal-Table"/>
              <w:rPr>
                <w:noProof/>
                <w:sz w:val="20"/>
                <w:szCs w:val="20"/>
              </w:rPr>
            </w:pPr>
          </w:p>
        </w:tc>
        <w:tc>
          <w:tcPr>
            <w:tcW w:w="4536" w:type="dxa"/>
            <w:shd w:val="clear" w:color="auto" w:fill="auto"/>
          </w:tcPr>
          <w:p w14:paraId="6509C344" w14:textId="77777777" w:rsidR="008E6ED0" w:rsidRPr="00562E08" w:rsidRDefault="008E6ED0" w:rsidP="00DC6535">
            <w:pPr>
              <w:pStyle w:val="Normal-Tableright"/>
              <w:rPr>
                <w:noProof/>
                <w:sz w:val="20"/>
              </w:rPr>
            </w:pPr>
          </w:p>
        </w:tc>
      </w:tr>
      <w:tr w:rsidR="00A16C8C" w:rsidRPr="00562E08" w14:paraId="52EB9BA0" w14:textId="77777777" w:rsidTr="006D29E4">
        <w:trPr>
          <w:trHeight w:val="227"/>
          <w:jc w:val="center"/>
        </w:trPr>
        <w:tc>
          <w:tcPr>
            <w:tcW w:w="9072" w:type="dxa"/>
            <w:gridSpan w:val="2"/>
            <w:shd w:val="clear" w:color="auto" w:fill="auto"/>
          </w:tcPr>
          <w:p w14:paraId="58D4A08D" w14:textId="77777777" w:rsidR="006D29E4" w:rsidRPr="00562E08" w:rsidRDefault="006D29E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617468F7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70724140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6F217B4D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54EE6C8A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3C165993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372108F0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600003B2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7628E911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0D79C156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3817FCA5" w14:textId="77777777" w:rsidR="007D5D04" w:rsidRDefault="007D5D04" w:rsidP="00A16C8C">
            <w:pPr>
              <w:pStyle w:val="Normal-Tableright"/>
              <w:jc w:val="both"/>
              <w:rPr>
                <w:noProof/>
                <w:sz w:val="20"/>
              </w:rPr>
            </w:pPr>
          </w:p>
          <w:p w14:paraId="21E98E89" w14:textId="12FABC56" w:rsidR="00A16C8C" w:rsidRPr="00562E08" w:rsidRDefault="00A16C8C" w:rsidP="00A16C8C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t>JP 516431</w:t>
            </w:r>
          </w:p>
          <w:p w14:paraId="7A16ACAE" w14:textId="180DD30C" w:rsidR="00A16C8C" w:rsidRPr="00562E08" w:rsidRDefault="00A16C8C" w:rsidP="00A16C8C">
            <w:pPr>
              <w:pStyle w:val="Normal-Tableright"/>
              <w:jc w:val="both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t>Obstoječi cesti se predlaga sprememba poteka in sicer krajšanje ceste. V zadnjem delu cesta poteka po zemljišču v zasebni lasti in služi izključno njenemu lastniku. Predlaga se zaključek ceste na koncu parcele v lasti Občine.</w:t>
            </w:r>
          </w:p>
        </w:tc>
      </w:tr>
      <w:tr w:rsidR="00A16C8C" w:rsidRPr="00562E08" w14:paraId="292BDAA1" w14:textId="77777777" w:rsidTr="006D29E4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1F53BD81" w14:textId="366ECEE1" w:rsidR="00A16C8C" w:rsidRPr="00562E08" w:rsidRDefault="00E61FE0" w:rsidP="00A16C8C">
            <w:pPr>
              <w:pStyle w:val="Normal-Table"/>
              <w:rPr>
                <w:noProof/>
                <w:sz w:val="20"/>
                <w:szCs w:val="20"/>
              </w:rPr>
            </w:pPr>
            <w:r w:rsidRPr="00562E08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4036C86" wp14:editId="226721E7">
                  <wp:extent cx="2743200" cy="206692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14:paraId="6A99CBC9" w14:textId="040E34A3" w:rsidR="00A16C8C" w:rsidRPr="00562E08" w:rsidRDefault="00E61FE0" w:rsidP="00A16C8C">
            <w:pPr>
              <w:pStyle w:val="Normal-Tableright"/>
              <w:rPr>
                <w:noProof/>
                <w:sz w:val="20"/>
              </w:rPr>
            </w:pPr>
            <w:r w:rsidRPr="00562E08">
              <w:rPr>
                <w:noProof/>
                <w:sz w:val="20"/>
              </w:rPr>
              <w:drawing>
                <wp:inline distT="0" distB="0" distL="0" distR="0" wp14:anchorId="300607D7" wp14:editId="3A9037C1">
                  <wp:extent cx="2743200" cy="2074460"/>
                  <wp:effectExtent l="0" t="0" r="0" b="254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881" cy="2076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42B4" w:rsidRPr="009D4429" w14:paraId="4B4D52F9" w14:textId="77777777" w:rsidTr="00E61FE0">
        <w:trPr>
          <w:trHeight w:val="227"/>
          <w:jc w:val="center"/>
        </w:trPr>
        <w:tc>
          <w:tcPr>
            <w:tcW w:w="4536" w:type="dxa"/>
            <w:shd w:val="clear" w:color="auto" w:fill="auto"/>
          </w:tcPr>
          <w:p w14:paraId="36BD6C2F" w14:textId="77777777" w:rsidR="006B42B4" w:rsidRDefault="006B42B4" w:rsidP="00A16C8C">
            <w:pPr>
              <w:pStyle w:val="Normal-Table"/>
              <w:rPr>
                <w:noProof/>
              </w:rPr>
            </w:pPr>
          </w:p>
        </w:tc>
        <w:tc>
          <w:tcPr>
            <w:tcW w:w="4536" w:type="dxa"/>
            <w:shd w:val="clear" w:color="auto" w:fill="auto"/>
          </w:tcPr>
          <w:p w14:paraId="1BEC177A" w14:textId="77777777" w:rsidR="006B42B4" w:rsidRDefault="006B42B4" w:rsidP="00A16C8C">
            <w:pPr>
              <w:pStyle w:val="Normal-Tableright"/>
              <w:rPr>
                <w:noProof/>
              </w:rPr>
            </w:pPr>
          </w:p>
        </w:tc>
      </w:tr>
    </w:tbl>
    <w:p w14:paraId="44A1594F" w14:textId="64CE86A9" w:rsidR="00A723F6" w:rsidRPr="005843D3" w:rsidRDefault="00A723F6">
      <w:pPr>
        <w:spacing w:after="0" w:line="240" w:lineRule="auto"/>
        <w:jc w:val="left"/>
        <w:rPr>
          <w:rFonts w:cs="Arial"/>
          <w:b/>
          <w:bCs/>
          <w:iCs/>
          <w:vanish/>
          <w:color w:val="997C6D"/>
          <w:sz w:val="24"/>
          <w:szCs w:val="22"/>
          <w:specVanish/>
        </w:rPr>
      </w:pPr>
    </w:p>
    <w:p w14:paraId="4A23DBB3" w14:textId="740B55FE" w:rsidR="00D44896" w:rsidRPr="00D44896" w:rsidRDefault="000434B5" w:rsidP="00D44896">
      <w:pPr>
        <w:pStyle w:val="Naslov2"/>
      </w:pPr>
      <w:bookmarkStart w:id="16" w:name="_Toc53133506"/>
      <w:r w:rsidRPr="008E3955">
        <w:t>Popravki poteka občinskih cest</w:t>
      </w:r>
      <w:bookmarkEnd w:id="16"/>
    </w:p>
    <w:tbl>
      <w:tblPr>
        <w:tblStyle w:val="Tabela-Structura"/>
        <w:tblW w:w="9072" w:type="dxa"/>
        <w:tblInd w:w="-5" w:type="dxa"/>
        <w:tblLayout w:type="fixed"/>
        <w:tblLook w:val="01A0" w:firstRow="1" w:lastRow="0" w:firstColumn="1" w:lastColumn="1" w:noHBand="0" w:noVBand="0"/>
      </w:tblPr>
      <w:tblGrid>
        <w:gridCol w:w="2268"/>
        <w:gridCol w:w="6804"/>
      </w:tblGrid>
      <w:tr w:rsidR="00281013" w:rsidRPr="00902552" w14:paraId="532EB518" w14:textId="77777777" w:rsidTr="002D09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4"/>
          <w:tblHeader/>
        </w:trPr>
        <w:tc>
          <w:tcPr>
            <w:tcW w:w="2268" w:type="dxa"/>
          </w:tcPr>
          <w:p w14:paraId="5D98E34E" w14:textId="41E637FB" w:rsidR="00281013" w:rsidRPr="00562E08" w:rsidRDefault="00281013" w:rsidP="00281013">
            <w:pPr>
              <w:pStyle w:val="Normal-Table"/>
              <w:rPr>
                <w:noProof/>
                <w:szCs w:val="18"/>
              </w:rPr>
            </w:pPr>
            <w:r w:rsidRPr="00562E08">
              <w:rPr>
                <w:noProof/>
                <w:szCs w:val="18"/>
              </w:rPr>
              <w:t>Naziv odseka</w:t>
            </w:r>
          </w:p>
        </w:tc>
        <w:tc>
          <w:tcPr>
            <w:tcW w:w="6804" w:type="dxa"/>
          </w:tcPr>
          <w:p w14:paraId="4D550F09" w14:textId="37FE5EFE" w:rsidR="00281013" w:rsidRPr="00562E08" w:rsidRDefault="00281013" w:rsidP="00281013">
            <w:pPr>
              <w:pStyle w:val="Normal-Tableright"/>
              <w:jc w:val="left"/>
              <w:rPr>
                <w:noProof/>
                <w:szCs w:val="18"/>
                <w:highlight w:val="yellow"/>
              </w:rPr>
            </w:pPr>
            <w:r w:rsidRPr="00562E08">
              <w:rPr>
                <w:noProof/>
                <w:szCs w:val="18"/>
              </w:rPr>
              <w:t>Opis spremembe</w:t>
            </w:r>
          </w:p>
        </w:tc>
      </w:tr>
      <w:tr w:rsidR="00281013" w:rsidRPr="00902552" w14:paraId="0CC1F8DB" w14:textId="77777777" w:rsidTr="002D09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tcW w:w="9072" w:type="dxa"/>
            <w:gridSpan w:val="2"/>
          </w:tcPr>
          <w:p w14:paraId="38ED9034" w14:textId="0A7E910C" w:rsidR="00281013" w:rsidRPr="00562E08" w:rsidRDefault="00281013" w:rsidP="00281013">
            <w:pPr>
              <w:pStyle w:val="Normal-Tableright"/>
              <w:jc w:val="left"/>
              <w:rPr>
                <w:b/>
                <w:noProof/>
                <w:szCs w:val="18"/>
              </w:rPr>
            </w:pPr>
            <w:r w:rsidRPr="00562E08">
              <w:rPr>
                <w:b/>
                <w:noProof/>
                <w:szCs w:val="18"/>
              </w:rPr>
              <w:t>Lokalne ceste</w:t>
            </w:r>
          </w:p>
        </w:tc>
      </w:tr>
      <w:tr w:rsidR="00F35899" w:rsidRPr="00902552" w14:paraId="16B707DA" w14:textId="77777777" w:rsidTr="002D09E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4"/>
        </w:trPr>
        <w:tc>
          <w:tcPr>
            <w:tcW w:w="2268" w:type="dxa"/>
          </w:tcPr>
          <w:p w14:paraId="39330E4C" w14:textId="170B7927" w:rsidR="00F35899" w:rsidRPr="00562E08" w:rsidRDefault="00F35899" w:rsidP="00F35899">
            <w:pPr>
              <w:pStyle w:val="Normal-Table"/>
              <w:rPr>
                <w:noProof/>
                <w:szCs w:val="18"/>
              </w:rPr>
            </w:pPr>
            <w:r w:rsidRPr="00562E08">
              <w:rPr>
                <w:noProof/>
                <w:szCs w:val="18"/>
              </w:rPr>
              <w:t>LC 468051</w:t>
            </w:r>
          </w:p>
        </w:tc>
        <w:tc>
          <w:tcPr>
            <w:tcW w:w="6804" w:type="dxa"/>
          </w:tcPr>
          <w:p w14:paraId="76B84835" w14:textId="1D8EA3CE" w:rsidR="00F35899" w:rsidRPr="00562E08" w:rsidRDefault="00F35899" w:rsidP="00F35899">
            <w:pPr>
              <w:pStyle w:val="Normal-Tableright"/>
              <w:jc w:val="left"/>
              <w:rPr>
                <w:noProof/>
                <w:szCs w:val="18"/>
              </w:rPr>
            </w:pPr>
            <w:r w:rsidRPr="00562E08">
              <w:rPr>
                <w:noProof/>
                <w:szCs w:val="18"/>
              </w:rPr>
              <w:t>Uskladitev poteka s stanjem v naravi. Sprememba dolžine iz 3</w:t>
            </w:r>
            <w:r w:rsidR="0060638B" w:rsidRPr="00562E08">
              <w:rPr>
                <w:noProof/>
                <w:szCs w:val="18"/>
              </w:rPr>
              <w:t>.</w:t>
            </w:r>
            <w:r w:rsidRPr="00562E08">
              <w:rPr>
                <w:noProof/>
                <w:szCs w:val="18"/>
              </w:rPr>
              <w:t>456 na 3</w:t>
            </w:r>
            <w:r w:rsidR="0060638B" w:rsidRPr="00562E08">
              <w:rPr>
                <w:noProof/>
                <w:szCs w:val="18"/>
              </w:rPr>
              <w:t>.</w:t>
            </w:r>
            <w:r w:rsidRPr="00562E08">
              <w:rPr>
                <w:noProof/>
                <w:szCs w:val="18"/>
              </w:rPr>
              <w:t>457 metrov.</w:t>
            </w:r>
          </w:p>
        </w:tc>
      </w:tr>
      <w:tr w:rsidR="00F35899" w:rsidRPr="00902552" w14:paraId="6974A3AE" w14:textId="77777777" w:rsidTr="002D09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tcW w:w="9072" w:type="dxa"/>
            <w:gridSpan w:val="2"/>
          </w:tcPr>
          <w:p w14:paraId="7B00D191" w14:textId="1F8185CE" w:rsidR="00F35899" w:rsidRPr="00562E08" w:rsidRDefault="00F35899" w:rsidP="00F35899">
            <w:pPr>
              <w:pStyle w:val="Normal-Tableright"/>
              <w:jc w:val="left"/>
              <w:rPr>
                <w:b/>
                <w:noProof/>
                <w:szCs w:val="18"/>
                <w:highlight w:val="yellow"/>
              </w:rPr>
            </w:pPr>
            <w:r w:rsidRPr="00562E08">
              <w:rPr>
                <w:b/>
                <w:noProof/>
                <w:szCs w:val="18"/>
              </w:rPr>
              <w:t>Javne poti</w:t>
            </w:r>
          </w:p>
        </w:tc>
      </w:tr>
      <w:tr w:rsidR="00F35899" w:rsidRPr="00902552" w14:paraId="0E289E72" w14:textId="77777777" w:rsidTr="002D09E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4"/>
        </w:trPr>
        <w:tc>
          <w:tcPr>
            <w:tcW w:w="2268" w:type="dxa"/>
          </w:tcPr>
          <w:p w14:paraId="59FC01D4" w14:textId="0CB71322" w:rsidR="00F35899" w:rsidRPr="00562E08" w:rsidRDefault="00F35899" w:rsidP="00F35899">
            <w:pPr>
              <w:pStyle w:val="Normal-Table"/>
              <w:rPr>
                <w:noProof/>
                <w:szCs w:val="18"/>
              </w:rPr>
            </w:pPr>
            <w:r w:rsidRPr="00562E08">
              <w:rPr>
                <w:noProof/>
                <w:szCs w:val="18"/>
              </w:rPr>
              <w:t>JP 516541</w:t>
            </w:r>
          </w:p>
        </w:tc>
        <w:tc>
          <w:tcPr>
            <w:tcW w:w="6804" w:type="dxa"/>
          </w:tcPr>
          <w:p w14:paraId="33DF0752" w14:textId="40764451" w:rsidR="00F35899" w:rsidRPr="00562E08" w:rsidRDefault="00F35899" w:rsidP="00F35899">
            <w:pPr>
              <w:pStyle w:val="Normal-Tableright"/>
              <w:jc w:val="left"/>
              <w:rPr>
                <w:noProof/>
                <w:szCs w:val="18"/>
              </w:rPr>
            </w:pPr>
            <w:r w:rsidRPr="00562E08">
              <w:rPr>
                <w:noProof/>
                <w:szCs w:val="18"/>
              </w:rPr>
              <w:t>Uskladitev poteka s stanjem v naravi. Sprememba dolžine i</w:t>
            </w:r>
            <w:r w:rsidR="005562C0" w:rsidRPr="00562E08">
              <w:rPr>
                <w:noProof/>
                <w:szCs w:val="18"/>
              </w:rPr>
              <w:t>z</w:t>
            </w:r>
            <w:r w:rsidRPr="00562E08">
              <w:rPr>
                <w:noProof/>
                <w:szCs w:val="18"/>
              </w:rPr>
              <w:t xml:space="preserve"> 581 na 577 metrov.</w:t>
            </w:r>
          </w:p>
        </w:tc>
      </w:tr>
      <w:tr w:rsidR="00F35899" w:rsidRPr="00902552" w14:paraId="6AF843F6" w14:textId="77777777" w:rsidTr="002D09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tcW w:w="2268" w:type="dxa"/>
          </w:tcPr>
          <w:p w14:paraId="1B808049" w14:textId="0D442FFD" w:rsidR="00F35899" w:rsidRPr="00562E08" w:rsidRDefault="00691A73" w:rsidP="00F35899">
            <w:pPr>
              <w:pStyle w:val="Normal-Table"/>
              <w:rPr>
                <w:noProof/>
                <w:szCs w:val="18"/>
              </w:rPr>
            </w:pPr>
            <w:r w:rsidRPr="00562E08">
              <w:rPr>
                <w:noProof/>
                <w:szCs w:val="18"/>
              </w:rPr>
              <w:t>JP 516531</w:t>
            </w:r>
          </w:p>
        </w:tc>
        <w:tc>
          <w:tcPr>
            <w:tcW w:w="6804" w:type="dxa"/>
          </w:tcPr>
          <w:p w14:paraId="2BC6214D" w14:textId="12D3C964" w:rsidR="00F35899" w:rsidRPr="00562E08" w:rsidRDefault="00691A73" w:rsidP="00F35899">
            <w:pPr>
              <w:pStyle w:val="Normal-Tableright"/>
              <w:jc w:val="left"/>
              <w:rPr>
                <w:noProof/>
                <w:szCs w:val="18"/>
              </w:rPr>
            </w:pPr>
            <w:r w:rsidRPr="00562E08">
              <w:rPr>
                <w:noProof/>
                <w:szCs w:val="18"/>
              </w:rPr>
              <w:t>Uskladitev poteka s stanjem v naravi. Sprememba dolžine i</w:t>
            </w:r>
            <w:r w:rsidR="005562C0" w:rsidRPr="00562E08">
              <w:rPr>
                <w:noProof/>
                <w:szCs w:val="18"/>
              </w:rPr>
              <w:t>z</w:t>
            </w:r>
            <w:r w:rsidRPr="00562E08">
              <w:rPr>
                <w:noProof/>
                <w:szCs w:val="18"/>
              </w:rPr>
              <w:t xml:space="preserve"> </w:t>
            </w:r>
            <w:r w:rsidR="005562C0" w:rsidRPr="00562E08">
              <w:rPr>
                <w:noProof/>
                <w:szCs w:val="18"/>
              </w:rPr>
              <w:t>1</w:t>
            </w:r>
            <w:r w:rsidR="0060638B" w:rsidRPr="00562E08">
              <w:rPr>
                <w:noProof/>
                <w:szCs w:val="18"/>
              </w:rPr>
              <w:t>.</w:t>
            </w:r>
            <w:r w:rsidR="005562C0" w:rsidRPr="00562E08">
              <w:rPr>
                <w:noProof/>
                <w:szCs w:val="18"/>
              </w:rPr>
              <w:t xml:space="preserve">659 </w:t>
            </w:r>
            <w:r w:rsidRPr="00562E08">
              <w:rPr>
                <w:noProof/>
                <w:szCs w:val="18"/>
              </w:rPr>
              <w:t xml:space="preserve">na </w:t>
            </w:r>
            <w:r w:rsidR="005562C0" w:rsidRPr="00562E08">
              <w:rPr>
                <w:noProof/>
                <w:szCs w:val="18"/>
              </w:rPr>
              <w:t>1</w:t>
            </w:r>
            <w:r w:rsidR="0060638B" w:rsidRPr="00562E08">
              <w:rPr>
                <w:noProof/>
                <w:szCs w:val="18"/>
              </w:rPr>
              <w:t>.</w:t>
            </w:r>
            <w:r w:rsidR="005562C0" w:rsidRPr="00562E08">
              <w:rPr>
                <w:noProof/>
                <w:szCs w:val="18"/>
              </w:rPr>
              <w:t>658</w:t>
            </w:r>
            <w:r w:rsidRPr="00562E08">
              <w:rPr>
                <w:noProof/>
                <w:szCs w:val="18"/>
              </w:rPr>
              <w:t xml:space="preserve"> metrov.</w:t>
            </w:r>
          </w:p>
        </w:tc>
      </w:tr>
    </w:tbl>
    <w:p w14:paraId="510FEEE0" w14:textId="3305BDE6" w:rsidR="00D44896" w:rsidRDefault="00D44896" w:rsidP="00D44896">
      <w:pPr>
        <w:pStyle w:val="Normalalinea"/>
        <w:numPr>
          <w:ilvl w:val="0"/>
          <w:numId w:val="0"/>
        </w:numPr>
      </w:pPr>
    </w:p>
    <w:p w14:paraId="7E52FEBC" w14:textId="51037EDD" w:rsidR="006C7CBB" w:rsidRDefault="006C7CBB" w:rsidP="00D44896">
      <w:pPr>
        <w:pStyle w:val="Normalalinea"/>
        <w:numPr>
          <w:ilvl w:val="0"/>
          <w:numId w:val="0"/>
        </w:numPr>
      </w:pPr>
    </w:p>
    <w:p w14:paraId="0E26B4D6" w14:textId="7DF43354" w:rsidR="006C7CBB" w:rsidRDefault="006C7CBB" w:rsidP="00D44896">
      <w:pPr>
        <w:pStyle w:val="Normalalinea"/>
        <w:numPr>
          <w:ilvl w:val="0"/>
          <w:numId w:val="0"/>
        </w:numPr>
      </w:pPr>
    </w:p>
    <w:p w14:paraId="1C62298F" w14:textId="7CE11927" w:rsidR="006C7CBB" w:rsidRDefault="006C7CBB" w:rsidP="00D44896">
      <w:pPr>
        <w:pStyle w:val="Normalalinea"/>
        <w:numPr>
          <w:ilvl w:val="0"/>
          <w:numId w:val="0"/>
        </w:numPr>
      </w:pPr>
    </w:p>
    <w:p w14:paraId="628EF4F0" w14:textId="21577A20" w:rsidR="006C7CBB" w:rsidRDefault="006C7CBB" w:rsidP="00D44896">
      <w:pPr>
        <w:pStyle w:val="Normalalinea"/>
        <w:numPr>
          <w:ilvl w:val="0"/>
          <w:numId w:val="0"/>
        </w:numPr>
      </w:pPr>
    </w:p>
    <w:p w14:paraId="33F4D66C" w14:textId="52D2BAEF" w:rsidR="006C7CBB" w:rsidRDefault="006C7CBB" w:rsidP="00D44896">
      <w:pPr>
        <w:pStyle w:val="Normalalinea"/>
        <w:numPr>
          <w:ilvl w:val="0"/>
          <w:numId w:val="0"/>
        </w:numPr>
      </w:pPr>
    </w:p>
    <w:p w14:paraId="795A4A86" w14:textId="17E9DF82" w:rsidR="006C7CBB" w:rsidRDefault="006C7CBB" w:rsidP="00D44896">
      <w:pPr>
        <w:pStyle w:val="Normalalinea"/>
        <w:numPr>
          <w:ilvl w:val="0"/>
          <w:numId w:val="0"/>
        </w:numPr>
      </w:pPr>
    </w:p>
    <w:p w14:paraId="02303634" w14:textId="0E9C104E" w:rsidR="006C7CBB" w:rsidRDefault="006C7CBB" w:rsidP="00D44896">
      <w:pPr>
        <w:pStyle w:val="Normalalinea"/>
        <w:numPr>
          <w:ilvl w:val="0"/>
          <w:numId w:val="0"/>
        </w:numPr>
      </w:pPr>
    </w:p>
    <w:p w14:paraId="142A48A6" w14:textId="3531B749" w:rsidR="006C7CBB" w:rsidRDefault="006C7CBB" w:rsidP="00D44896">
      <w:pPr>
        <w:pStyle w:val="Normalalinea"/>
        <w:numPr>
          <w:ilvl w:val="0"/>
          <w:numId w:val="0"/>
        </w:numPr>
      </w:pPr>
    </w:p>
    <w:p w14:paraId="4F514116" w14:textId="7B3AD376" w:rsidR="006C7CBB" w:rsidRDefault="006C7CBB" w:rsidP="00D44896">
      <w:pPr>
        <w:pStyle w:val="Normalalinea"/>
        <w:numPr>
          <w:ilvl w:val="0"/>
          <w:numId w:val="0"/>
        </w:numPr>
      </w:pPr>
    </w:p>
    <w:p w14:paraId="1ACF5A58" w14:textId="1FC99AD7" w:rsidR="006C7CBB" w:rsidRDefault="006C7CBB" w:rsidP="00D44896">
      <w:pPr>
        <w:pStyle w:val="Normalalinea"/>
        <w:numPr>
          <w:ilvl w:val="0"/>
          <w:numId w:val="0"/>
        </w:numPr>
      </w:pPr>
    </w:p>
    <w:p w14:paraId="1445FEC7" w14:textId="5C4BD582" w:rsidR="006C7CBB" w:rsidRDefault="006C7CBB" w:rsidP="00D44896">
      <w:pPr>
        <w:pStyle w:val="Normalalinea"/>
        <w:numPr>
          <w:ilvl w:val="0"/>
          <w:numId w:val="0"/>
        </w:numPr>
      </w:pPr>
    </w:p>
    <w:p w14:paraId="644AC56D" w14:textId="2384C156" w:rsidR="006C7CBB" w:rsidRDefault="006C7CBB" w:rsidP="00D44896">
      <w:pPr>
        <w:pStyle w:val="Normalalinea"/>
        <w:numPr>
          <w:ilvl w:val="0"/>
          <w:numId w:val="0"/>
        </w:numPr>
      </w:pPr>
    </w:p>
    <w:p w14:paraId="36F9D8CF" w14:textId="29FF4B80" w:rsidR="006C7CBB" w:rsidRDefault="006C7CBB" w:rsidP="00D44896">
      <w:pPr>
        <w:pStyle w:val="Normalalinea"/>
        <w:numPr>
          <w:ilvl w:val="0"/>
          <w:numId w:val="0"/>
        </w:numPr>
      </w:pPr>
    </w:p>
    <w:p w14:paraId="42004039" w14:textId="1EAC9291" w:rsidR="006C7CBB" w:rsidRDefault="006C7CBB" w:rsidP="00D44896">
      <w:pPr>
        <w:pStyle w:val="Normalalinea"/>
        <w:numPr>
          <w:ilvl w:val="0"/>
          <w:numId w:val="0"/>
        </w:numPr>
      </w:pPr>
    </w:p>
    <w:p w14:paraId="5D7F7F91" w14:textId="7F4DD508" w:rsidR="006C7CBB" w:rsidRDefault="006C7CBB" w:rsidP="00D44896">
      <w:pPr>
        <w:pStyle w:val="Normalalinea"/>
        <w:numPr>
          <w:ilvl w:val="0"/>
          <w:numId w:val="0"/>
        </w:numPr>
      </w:pPr>
    </w:p>
    <w:p w14:paraId="67F2A1AB" w14:textId="6231106F" w:rsidR="006C7CBB" w:rsidRDefault="006C7CBB" w:rsidP="00D44896">
      <w:pPr>
        <w:pStyle w:val="Normalalinea"/>
        <w:numPr>
          <w:ilvl w:val="0"/>
          <w:numId w:val="0"/>
        </w:numPr>
      </w:pPr>
    </w:p>
    <w:p w14:paraId="0F506112" w14:textId="19A8B4DA" w:rsidR="006C7CBB" w:rsidRDefault="006C7CBB" w:rsidP="00D44896">
      <w:pPr>
        <w:pStyle w:val="Normalalinea"/>
        <w:numPr>
          <w:ilvl w:val="0"/>
          <w:numId w:val="0"/>
        </w:numPr>
      </w:pPr>
    </w:p>
    <w:p w14:paraId="3508F0FE" w14:textId="01401571" w:rsidR="006C7CBB" w:rsidRDefault="006C7CBB" w:rsidP="006C7CBB">
      <w:pPr>
        <w:pStyle w:val="Naslov1"/>
      </w:pPr>
      <w:bookmarkStart w:id="17" w:name="_Toc53133507"/>
      <w:r>
        <w:lastRenderedPageBreak/>
        <w:t>PRILOGE</w:t>
      </w:r>
      <w:bookmarkEnd w:id="17"/>
    </w:p>
    <w:p w14:paraId="12833B36" w14:textId="44C0063C" w:rsidR="006C7CBB" w:rsidRDefault="006C7CBB" w:rsidP="006C7CBB">
      <w:pPr>
        <w:pStyle w:val="Normalalinea"/>
      </w:pPr>
      <w:r>
        <w:t>Priloga 1: Predpogodba o sklenitvi kupoprodajnih pogodb (Bokalič, Pristavec)</w:t>
      </w:r>
      <w:r w:rsidR="00AD19AF">
        <w:t xml:space="preserve"> – JP </w:t>
      </w:r>
      <w:r w:rsidR="00AD19AF" w:rsidRPr="006B30FF">
        <w:rPr>
          <w:noProof/>
          <w:szCs w:val="20"/>
        </w:rPr>
        <w:t>561102</w:t>
      </w:r>
    </w:p>
    <w:p w14:paraId="68F4B32A" w14:textId="6463023F" w:rsidR="006C7CBB" w:rsidRPr="00E25B52" w:rsidRDefault="006C7CBB" w:rsidP="006C7CBB">
      <w:pPr>
        <w:pStyle w:val="Normalalinea"/>
      </w:pPr>
      <w:r>
        <w:t xml:space="preserve">Priloga 2: Zemljiškokatastrski načrt </w:t>
      </w:r>
      <w:r w:rsidR="00AD19AF">
        <w:t xml:space="preserve">– JP </w:t>
      </w:r>
      <w:r w:rsidR="00AD19AF" w:rsidRPr="006B30FF">
        <w:rPr>
          <w:noProof/>
          <w:szCs w:val="20"/>
        </w:rPr>
        <w:t>561102</w:t>
      </w:r>
    </w:p>
    <w:p w14:paraId="0FC93F4E" w14:textId="368E4743" w:rsidR="00E25B52" w:rsidRPr="00E25B52" w:rsidRDefault="00E25B52" w:rsidP="006C7CBB">
      <w:pPr>
        <w:pStyle w:val="Normalalinea"/>
      </w:pPr>
      <w:r>
        <w:rPr>
          <w:noProof/>
          <w:szCs w:val="20"/>
        </w:rPr>
        <w:t>Priloga 3: Predlog spremembe odloka o kategorizaciji občinskih cest</w:t>
      </w:r>
    </w:p>
    <w:p w14:paraId="52BEDAB9" w14:textId="77777777" w:rsidR="00E25B52" w:rsidRPr="00E25B52" w:rsidRDefault="00E25B52" w:rsidP="006C7CBB">
      <w:pPr>
        <w:pStyle w:val="Normalalinea"/>
      </w:pPr>
      <w:r>
        <w:rPr>
          <w:noProof/>
          <w:szCs w:val="20"/>
        </w:rPr>
        <w:t>Priloga 4: Pregledna karta občinskih cest</w:t>
      </w:r>
    </w:p>
    <w:p w14:paraId="0B50AA76" w14:textId="05CD737D" w:rsidR="00E25B52" w:rsidRPr="006C7CBB" w:rsidRDefault="00E25B52" w:rsidP="006C7CBB">
      <w:pPr>
        <w:pStyle w:val="Normalalinea"/>
      </w:pPr>
      <w:r>
        <w:rPr>
          <w:noProof/>
          <w:szCs w:val="20"/>
        </w:rPr>
        <w:t xml:space="preserve">Priloga 5: Pregledna karta cest v naselju Borovnica </w:t>
      </w:r>
    </w:p>
    <w:p w14:paraId="782EC358" w14:textId="77777777" w:rsidR="006C7CBB" w:rsidRPr="00AE211F" w:rsidRDefault="006C7CBB" w:rsidP="00D44896">
      <w:pPr>
        <w:pStyle w:val="Normalalinea"/>
        <w:numPr>
          <w:ilvl w:val="0"/>
          <w:numId w:val="0"/>
        </w:numPr>
      </w:pPr>
    </w:p>
    <w:sectPr w:rsidR="006C7CBB" w:rsidRPr="00AE211F" w:rsidSect="00C97BB8">
      <w:footerReference w:type="default" r:id="rId60"/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C3CCAA" w14:textId="77777777" w:rsidR="005843D3" w:rsidRDefault="005843D3">
      <w:r>
        <w:separator/>
      </w:r>
    </w:p>
    <w:p w14:paraId="1D8F5C91" w14:textId="77777777" w:rsidR="005843D3" w:rsidRDefault="005843D3"/>
  </w:endnote>
  <w:endnote w:type="continuationSeparator" w:id="0">
    <w:p w14:paraId="472110C6" w14:textId="77777777" w:rsidR="005843D3" w:rsidRDefault="005843D3">
      <w:r>
        <w:continuationSeparator/>
      </w:r>
    </w:p>
    <w:p w14:paraId="5A8D5E16" w14:textId="77777777" w:rsidR="005843D3" w:rsidRDefault="005843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wis721 Lt BT">
    <w:altName w:val="Trebuchet MS"/>
    <w:panose1 w:val="020B0403020202020204"/>
    <w:charset w:val="00"/>
    <w:family w:val="swiss"/>
    <w:pitch w:val="variable"/>
    <w:sig w:usb0="00000087" w:usb1="00000000" w:usb2="00000000" w:usb3="00000000" w:csb0="0000001B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wis721 BT">
    <w:panose1 w:val="020B0504020202020204"/>
    <w:charset w:val="00"/>
    <w:family w:val="swiss"/>
    <w:pitch w:val="variable"/>
    <w:sig w:usb0="00000087" w:usb1="00000000" w:usb2="00000000" w:usb3="00000000" w:csb0="0000001B" w:csb1="00000000"/>
  </w:font>
  <w:font w:name="AIGDT">
    <w:panose1 w:val="000004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amre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single" w:sz="4" w:space="0" w:color="997E6D"/>
        <w:insideH w:val="none" w:sz="0" w:space="0" w:color="auto"/>
        <w:insideV w:val="single" w:sz="4" w:space="0" w:color="997E6D"/>
      </w:tblBorders>
      <w:tblLook w:val="04A0" w:firstRow="1" w:lastRow="0" w:firstColumn="1" w:lastColumn="0" w:noHBand="0" w:noVBand="1"/>
    </w:tblPr>
    <w:tblGrid>
      <w:gridCol w:w="4536"/>
      <w:gridCol w:w="4536"/>
    </w:tblGrid>
    <w:tr w:rsidR="005843D3" w:rsidRPr="009E196E" w14:paraId="1457F663" w14:textId="77777777" w:rsidTr="00182754">
      <w:trPr>
        <w:trHeight w:val="227"/>
        <w:jc w:val="center"/>
      </w:trPr>
      <w:tc>
        <w:tcPr>
          <w:tcW w:w="4536" w:type="dxa"/>
        </w:tcPr>
        <w:p w14:paraId="23223A5F" w14:textId="77777777" w:rsidR="005843D3" w:rsidRPr="009E196E" w:rsidRDefault="005843D3" w:rsidP="005C3839">
          <w:pPr>
            <w:rPr>
              <w:b/>
              <w:color w:val="997E6D"/>
              <w:sz w:val="14"/>
              <w:szCs w:val="14"/>
            </w:rPr>
          </w:pPr>
          <w:r w:rsidRPr="009E196E">
            <w:rPr>
              <w:b/>
              <w:color w:val="997E6D"/>
              <w:sz w:val="14"/>
              <w:szCs w:val="14"/>
            </w:rPr>
            <w:t>STRUCTURA gradbeno projektiranje, svetovanje in informatika d.o.o.</w:t>
          </w:r>
        </w:p>
      </w:tc>
      <w:tc>
        <w:tcPr>
          <w:tcW w:w="4536" w:type="dxa"/>
        </w:tcPr>
        <w:p w14:paraId="73260342" w14:textId="77777777" w:rsidR="005843D3" w:rsidRPr="009E196E" w:rsidRDefault="005843D3" w:rsidP="005C3839">
          <w:pPr>
            <w:rPr>
              <w:b/>
              <w:color w:val="997E6D"/>
              <w:sz w:val="14"/>
              <w:szCs w:val="14"/>
            </w:rPr>
          </w:pPr>
          <w:r w:rsidRPr="009E196E">
            <w:rPr>
              <w:b/>
              <w:color w:val="997E6D"/>
              <w:sz w:val="14"/>
              <w:szCs w:val="14"/>
            </w:rPr>
            <w:t>Poslovni račun: SI56 0206 8026 0015 518 | ID za DDV: SI60808276</w:t>
          </w:r>
        </w:p>
      </w:tc>
    </w:tr>
    <w:tr w:rsidR="005843D3" w:rsidRPr="009E196E" w14:paraId="423D706A" w14:textId="77777777" w:rsidTr="00182754">
      <w:trPr>
        <w:trHeight w:val="227"/>
        <w:jc w:val="center"/>
      </w:trPr>
      <w:tc>
        <w:tcPr>
          <w:tcW w:w="4536" w:type="dxa"/>
        </w:tcPr>
        <w:p w14:paraId="0D93EDBD" w14:textId="77777777" w:rsidR="005843D3" w:rsidRPr="009E196E" w:rsidRDefault="005843D3" w:rsidP="005C3839">
          <w:pPr>
            <w:rPr>
              <w:b/>
              <w:color w:val="997E6D"/>
              <w:sz w:val="14"/>
              <w:szCs w:val="14"/>
            </w:rPr>
          </w:pPr>
          <w:r>
            <w:rPr>
              <w:b/>
              <w:color w:val="997E6D"/>
              <w:sz w:val="14"/>
              <w:szCs w:val="14"/>
            </w:rPr>
            <w:t>Koroška cesta 2</w:t>
          </w:r>
          <w:r w:rsidRPr="009E196E">
            <w:rPr>
              <w:b/>
              <w:color w:val="997E6D"/>
              <w:sz w:val="14"/>
              <w:szCs w:val="14"/>
            </w:rPr>
            <w:t xml:space="preserve">, </w:t>
          </w:r>
          <w:r>
            <w:rPr>
              <w:b/>
              <w:color w:val="997E6D"/>
              <w:sz w:val="14"/>
              <w:szCs w:val="14"/>
            </w:rPr>
            <w:t>4000 Kranj</w:t>
          </w:r>
          <w:r w:rsidRPr="009E196E">
            <w:rPr>
              <w:b/>
              <w:color w:val="997E6D"/>
              <w:sz w:val="14"/>
              <w:szCs w:val="14"/>
            </w:rPr>
            <w:t xml:space="preserve"> |</w:t>
          </w:r>
        </w:p>
      </w:tc>
      <w:tc>
        <w:tcPr>
          <w:tcW w:w="4536" w:type="dxa"/>
        </w:tcPr>
        <w:p w14:paraId="7F1420DB" w14:textId="77777777" w:rsidR="005843D3" w:rsidRPr="009E196E" w:rsidRDefault="005843D3" w:rsidP="005C3839">
          <w:pPr>
            <w:rPr>
              <w:b/>
              <w:color w:val="997E6D"/>
              <w:sz w:val="14"/>
              <w:szCs w:val="14"/>
            </w:rPr>
          </w:pPr>
          <w:r w:rsidRPr="009E196E">
            <w:rPr>
              <w:b/>
              <w:color w:val="997E6D"/>
              <w:sz w:val="14"/>
              <w:szCs w:val="14"/>
            </w:rPr>
            <w:t>Matična številka: 6198171 | Osnovni kapital: 7.500,00 EUR |</w:t>
          </w:r>
        </w:p>
      </w:tc>
    </w:tr>
    <w:tr w:rsidR="005843D3" w:rsidRPr="009E196E" w14:paraId="3CE292A6" w14:textId="77777777" w:rsidTr="00182754">
      <w:trPr>
        <w:trHeight w:val="227"/>
        <w:jc w:val="center"/>
      </w:trPr>
      <w:tc>
        <w:tcPr>
          <w:tcW w:w="4536" w:type="dxa"/>
        </w:tcPr>
        <w:p w14:paraId="4A0E59EA" w14:textId="77777777" w:rsidR="005843D3" w:rsidRPr="000B2719" w:rsidRDefault="005843D3" w:rsidP="005C3839">
          <w:pPr>
            <w:rPr>
              <w:b/>
              <w:color w:val="997E6D"/>
              <w:w w:val="90"/>
              <w:sz w:val="14"/>
              <w:szCs w:val="14"/>
            </w:rPr>
          </w:pPr>
          <w:r w:rsidRPr="000B2719">
            <w:rPr>
              <w:b/>
              <w:color w:val="997E6D"/>
              <w:w w:val="90"/>
              <w:sz w:val="14"/>
              <w:szCs w:val="14"/>
            </w:rPr>
            <w:t xml:space="preserve">tel.: +386 (0) 590 55 520 | </w:t>
          </w:r>
          <w:proofErr w:type="spellStart"/>
          <w:r w:rsidRPr="000B2719">
            <w:rPr>
              <w:b/>
              <w:color w:val="997E6D"/>
              <w:w w:val="90"/>
              <w:sz w:val="14"/>
              <w:szCs w:val="14"/>
            </w:rPr>
            <w:t>mob</w:t>
          </w:r>
          <w:proofErr w:type="spellEnd"/>
          <w:r w:rsidRPr="000B2719">
            <w:rPr>
              <w:b/>
              <w:color w:val="997E6D"/>
              <w:w w:val="90"/>
              <w:sz w:val="14"/>
              <w:szCs w:val="14"/>
            </w:rPr>
            <w:t>.: +386 (0) 41 839 628 | e.: info@structura.si</w:t>
          </w:r>
        </w:p>
      </w:tc>
      <w:tc>
        <w:tcPr>
          <w:tcW w:w="4536" w:type="dxa"/>
        </w:tcPr>
        <w:p w14:paraId="239C43D2" w14:textId="77777777" w:rsidR="005843D3" w:rsidRPr="009E196E" w:rsidRDefault="005843D3" w:rsidP="005C3839">
          <w:pPr>
            <w:rPr>
              <w:b/>
              <w:color w:val="997E6D"/>
              <w:sz w:val="16"/>
              <w:szCs w:val="16"/>
            </w:rPr>
          </w:pPr>
          <w:r w:rsidRPr="009E196E">
            <w:rPr>
              <w:b/>
              <w:color w:val="997E6D"/>
              <w:sz w:val="14"/>
              <w:szCs w:val="14"/>
            </w:rPr>
            <w:t xml:space="preserve">Okrožno sodišče v Kranju, </w:t>
          </w:r>
          <w:proofErr w:type="spellStart"/>
          <w:r w:rsidRPr="009E196E">
            <w:rPr>
              <w:b/>
              <w:color w:val="997E6D"/>
              <w:sz w:val="14"/>
              <w:szCs w:val="14"/>
            </w:rPr>
            <w:t>Srg</w:t>
          </w:r>
          <w:proofErr w:type="spellEnd"/>
          <w:r w:rsidRPr="009E196E">
            <w:rPr>
              <w:b/>
              <w:color w:val="997E6D"/>
              <w:sz w:val="14"/>
              <w:szCs w:val="14"/>
            </w:rPr>
            <w:t xml:space="preserve"> 2012/31260</w:t>
          </w:r>
        </w:p>
      </w:tc>
    </w:tr>
  </w:tbl>
  <w:p w14:paraId="47585A33" w14:textId="4F7F55C5" w:rsidR="005843D3" w:rsidRPr="005C3839" w:rsidRDefault="005843D3" w:rsidP="005C3839">
    <w:pPr>
      <w:pStyle w:val="Noga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43D289" w14:textId="77777777" w:rsidR="005843D3" w:rsidRPr="00585A9E" w:rsidRDefault="005843D3" w:rsidP="00585A9E">
    <w:pPr>
      <w:pBdr>
        <w:top w:val="single" w:sz="4" w:space="1" w:color="605E5D"/>
      </w:pBdr>
      <w:tabs>
        <w:tab w:val="center" w:pos="4820"/>
        <w:tab w:val="right" w:pos="8306"/>
      </w:tabs>
      <w:rPr>
        <w:rFonts w:cs="Arial"/>
        <w:color w:val="605E5D"/>
        <w:sz w:val="12"/>
        <w:szCs w:val="12"/>
      </w:rPr>
    </w:pPr>
    <w:r w:rsidRPr="00585A9E">
      <w:rPr>
        <w:rFonts w:cs="Arial"/>
        <w:color w:val="605E5D"/>
        <w:sz w:val="12"/>
        <w:szCs w:val="12"/>
      </w:rPr>
      <w:t xml:space="preserve">LOCUS prostorske informacijske rešitve, d.o.o. </w:t>
    </w:r>
    <w:r w:rsidRPr="00585A9E">
      <w:rPr>
        <w:rFonts w:ascii="Wingdings" w:hAnsi="Wingdings"/>
        <w:color w:val="605E5D"/>
        <w:sz w:val="12"/>
        <w:szCs w:val="12"/>
      </w:rPr>
      <w:t></w:t>
    </w:r>
    <w:r w:rsidRPr="00585A9E">
      <w:rPr>
        <w:rFonts w:cs="Arial"/>
        <w:color w:val="605E5D"/>
        <w:sz w:val="12"/>
        <w:szCs w:val="12"/>
      </w:rPr>
      <w:t xml:space="preserve"> Ljubljanska cesta 76 </w:t>
    </w:r>
    <w:r w:rsidRPr="00585A9E">
      <w:rPr>
        <w:rFonts w:ascii="Wingdings" w:hAnsi="Wingdings"/>
        <w:color w:val="605E5D"/>
        <w:sz w:val="12"/>
        <w:szCs w:val="12"/>
      </w:rPr>
      <w:t></w:t>
    </w:r>
    <w:r w:rsidRPr="00585A9E">
      <w:rPr>
        <w:rFonts w:cs="Arial"/>
        <w:color w:val="605E5D"/>
        <w:sz w:val="12"/>
        <w:szCs w:val="12"/>
      </w:rPr>
      <w:t xml:space="preserve"> </w:t>
    </w:r>
    <w:proofErr w:type="spellStart"/>
    <w:r w:rsidRPr="00585A9E">
      <w:rPr>
        <w:rFonts w:cs="Arial"/>
        <w:color w:val="605E5D"/>
        <w:sz w:val="12"/>
        <w:szCs w:val="12"/>
      </w:rPr>
      <w:t>p.p.67</w:t>
    </w:r>
    <w:proofErr w:type="spellEnd"/>
    <w:r w:rsidRPr="00585A9E">
      <w:rPr>
        <w:rFonts w:cs="Arial"/>
        <w:color w:val="605E5D"/>
        <w:sz w:val="12"/>
        <w:szCs w:val="12"/>
      </w:rPr>
      <w:t xml:space="preserve"> </w:t>
    </w:r>
    <w:r w:rsidRPr="00585A9E">
      <w:rPr>
        <w:rFonts w:ascii="Wingdings" w:hAnsi="Wingdings"/>
        <w:color w:val="605E5D"/>
        <w:sz w:val="12"/>
        <w:szCs w:val="12"/>
      </w:rPr>
      <w:t></w:t>
    </w:r>
    <w:r w:rsidRPr="00585A9E">
      <w:rPr>
        <w:rFonts w:cs="Arial"/>
        <w:color w:val="605E5D"/>
        <w:sz w:val="12"/>
        <w:szCs w:val="12"/>
      </w:rPr>
      <w:t xml:space="preserve"> 1230 Domžale </w:t>
    </w:r>
    <w:r w:rsidRPr="00585A9E">
      <w:rPr>
        <w:rFonts w:ascii="Wingdings" w:hAnsi="Wingdings"/>
        <w:color w:val="605E5D"/>
        <w:sz w:val="12"/>
        <w:szCs w:val="12"/>
      </w:rPr>
      <w:t></w:t>
    </w:r>
    <w:r w:rsidRPr="00585A9E">
      <w:rPr>
        <w:rFonts w:cs="Arial"/>
        <w:color w:val="605E5D"/>
        <w:sz w:val="12"/>
        <w:szCs w:val="12"/>
      </w:rPr>
      <w:t xml:space="preserve"> tel: (01) 721 93 90 </w:t>
    </w:r>
    <w:r w:rsidRPr="00585A9E">
      <w:rPr>
        <w:rFonts w:ascii="Wingdings" w:hAnsi="Wingdings"/>
        <w:color w:val="605E5D"/>
        <w:sz w:val="12"/>
        <w:szCs w:val="12"/>
      </w:rPr>
      <w:t></w:t>
    </w:r>
    <w:r w:rsidRPr="00585A9E">
      <w:rPr>
        <w:rFonts w:cs="Arial"/>
        <w:color w:val="605E5D"/>
        <w:sz w:val="12"/>
        <w:szCs w:val="12"/>
      </w:rPr>
      <w:t xml:space="preserve"> </w:t>
    </w:r>
    <w:proofErr w:type="spellStart"/>
    <w:r w:rsidRPr="00585A9E">
      <w:rPr>
        <w:rFonts w:cs="Arial"/>
        <w:color w:val="605E5D"/>
        <w:sz w:val="12"/>
        <w:szCs w:val="12"/>
      </w:rPr>
      <w:t>fax</w:t>
    </w:r>
    <w:proofErr w:type="spellEnd"/>
    <w:r w:rsidRPr="00585A9E">
      <w:rPr>
        <w:rFonts w:cs="Arial"/>
        <w:color w:val="605E5D"/>
        <w:sz w:val="12"/>
        <w:szCs w:val="12"/>
      </w:rPr>
      <w:t xml:space="preserve">: (01) 721 93 95 </w:t>
    </w:r>
    <w:r w:rsidRPr="00585A9E">
      <w:rPr>
        <w:rFonts w:ascii="Wingdings" w:hAnsi="Wingdings"/>
        <w:color w:val="605E5D"/>
        <w:sz w:val="12"/>
        <w:szCs w:val="12"/>
      </w:rPr>
      <w:t></w:t>
    </w:r>
    <w:r w:rsidRPr="00585A9E">
      <w:rPr>
        <w:rFonts w:cs="Arial"/>
        <w:color w:val="605E5D"/>
        <w:sz w:val="12"/>
        <w:szCs w:val="12"/>
      </w:rPr>
      <w:t xml:space="preserve"> info@locus.si </w:t>
    </w:r>
    <w:r w:rsidRPr="00585A9E">
      <w:rPr>
        <w:rFonts w:ascii="Wingdings" w:hAnsi="Wingdings"/>
        <w:color w:val="605E5D"/>
        <w:sz w:val="12"/>
        <w:szCs w:val="12"/>
      </w:rPr>
      <w:t></w:t>
    </w:r>
    <w:r w:rsidRPr="00585A9E">
      <w:rPr>
        <w:rFonts w:cs="Arial"/>
        <w:color w:val="605E5D"/>
        <w:sz w:val="12"/>
        <w:szCs w:val="12"/>
      </w:rPr>
      <w:t xml:space="preserve"> www.locus.si </w:t>
    </w:r>
    <w:r w:rsidRPr="00585A9E">
      <w:rPr>
        <w:rFonts w:cs="Arial"/>
        <w:color w:val="605E5D"/>
        <w:spacing w:val="-2"/>
        <w:sz w:val="12"/>
        <w:szCs w:val="12"/>
      </w:rPr>
      <w:t xml:space="preserve">Poslovni račun 18303 - 0050306641 </w:t>
    </w:r>
    <w:r w:rsidRPr="00585A9E">
      <w:rPr>
        <w:rFonts w:ascii="Wingdings" w:hAnsi="Wingdings"/>
        <w:color w:val="605E5D"/>
        <w:spacing w:val="-2"/>
        <w:sz w:val="12"/>
        <w:szCs w:val="12"/>
      </w:rPr>
      <w:t></w:t>
    </w:r>
    <w:r w:rsidRPr="00585A9E">
      <w:rPr>
        <w:rFonts w:cs="Arial"/>
        <w:color w:val="605E5D"/>
        <w:spacing w:val="-2"/>
        <w:sz w:val="12"/>
        <w:szCs w:val="12"/>
      </w:rPr>
      <w:t xml:space="preserve"> Id. št. za DDV SI15475760 </w:t>
    </w:r>
    <w:r w:rsidRPr="00585A9E">
      <w:rPr>
        <w:rFonts w:ascii="Wingdings" w:hAnsi="Wingdings"/>
        <w:color w:val="605E5D"/>
        <w:spacing w:val="-2"/>
        <w:sz w:val="12"/>
        <w:szCs w:val="12"/>
      </w:rPr>
      <w:t></w:t>
    </w:r>
    <w:r w:rsidRPr="00585A9E">
      <w:rPr>
        <w:rFonts w:cs="Arial"/>
        <w:color w:val="605E5D"/>
        <w:spacing w:val="-2"/>
        <w:sz w:val="12"/>
        <w:szCs w:val="12"/>
      </w:rPr>
      <w:t xml:space="preserve"> Matična številka 1228439 </w:t>
    </w:r>
    <w:r w:rsidRPr="00585A9E">
      <w:rPr>
        <w:rFonts w:ascii="Wingdings" w:hAnsi="Wingdings"/>
        <w:color w:val="605E5D"/>
        <w:spacing w:val="-2"/>
        <w:sz w:val="12"/>
        <w:szCs w:val="12"/>
      </w:rPr>
      <w:t></w:t>
    </w:r>
    <w:r w:rsidRPr="00585A9E">
      <w:rPr>
        <w:rFonts w:cs="Arial"/>
        <w:color w:val="605E5D"/>
        <w:spacing w:val="-2"/>
        <w:sz w:val="12"/>
        <w:szCs w:val="12"/>
      </w:rPr>
      <w:t xml:space="preserve"> Okrožno sodišče v Ljubljani SRG 97/006659 </w:t>
    </w:r>
    <w:r w:rsidRPr="00585A9E">
      <w:rPr>
        <w:rFonts w:ascii="Wingdings" w:hAnsi="Wingdings"/>
        <w:color w:val="605E5D"/>
        <w:spacing w:val="-2"/>
        <w:sz w:val="12"/>
        <w:szCs w:val="12"/>
      </w:rPr>
      <w:t></w:t>
    </w:r>
    <w:r w:rsidRPr="00585A9E">
      <w:rPr>
        <w:rFonts w:cs="Arial"/>
        <w:color w:val="605E5D"/>
        <w:spacing w:val="-2"/>
        <w:sz w:val="12"/>
        <w:szCs w:val="12"/>
      </w:rPr>
      <w:t xml:space="preserve"> Osnovni kapital 5.000.000 SIT</w:t>
    </w:r>
    <w:r w:rsidRPr="00585A9E">
      <w:rPr>
        <w:rFonts w:cs="Arial"/>
        <w:color w:val="605E5D"/>
        <w:spacing w:val="-2"/>
        <w:sz w:val="12"/>
        <w:szCs w:val="12"/>
      </w:rPr>
      <w:br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amre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7905"/>
      <w:gridCol w:w="1305"/>
    </w:tblGrid>
    <w:tr w:rsidR="005843D3" w:rsidRPr="00E6188B" w14:paraId="337F69AA" w14:textId="77777777" w:rsidTr="00802731">
      <w:tc>
        <w:tcPr>
          <w:tcW w:w="7905" w:type="dxa"/>
        </w:tcPr>
        <w:p w14:paraId="55DE2BED" w14:textId="77777777" w:rsidR="005843D3" w:rsidRPr="00E6188B" w:rsidRDefault="005843D3" w:rsidP="00E6188B">
          <w:pPr>
            <w:rPr>
              <w:sz w:val="16"/>
              <w:szCs w:val="16"/>
            </w:rPr>
          </w:pPr>
          <w:r w:rsidRPr="00E6188B">
            <w:rPr>
              <w:sz w:val="16"/>
              <w:szCs w:val="16"/>
            </w:rPr>
            <w:t>STRUCTURA, gradbeno projektiranje, svetovanje in informatika d.o.o.</w:t>
          </w:r>
        </w:p>
      </w:tc>
      <w:tc>
        <w:tcPr>
          <w:tcW w:w="1305" w:type="dxa"/>
        </w:tcPr>
        <w:p w14:paraId="474815F6" w14:textId="77777777" w:rsidR="005843D3" w:rsidRPr="00E6188B" w:rsidRDefault="005843D3" w:rsidP="00E6188B">
          <w:pPr>
            <w:jc w:val="right"/>
            <w:rPr>
              <w:sz w:val="16"/>
              <w:szCs w:val="16"/>
            </w:rPr>
          </w:pPr>
          <w:r w:rsidRPr="00E6188B">
            <w:rPr>
              <w:sz w:val="16"/>
              <w:szCs w:val="16"/>
            </w:rPr>
            <w:t xml:space="preserve">STRAN </w:t>
          </w:r>
          <w:r w:rsidRPr="00E6188B">
            <w:rPr>
              <w:sz w:val="16"/>
              <w:szCs w:val="16"/>
            </w:rPr>
            <w:fldChar w:fldCharType="begin"/>
          </w:r>
          <w:r w:rsidRPr="00E6188B">
            <w:rPr>
              <w:sz w:val="16"/>
              <w:szCs w:val="16"/>
            </w:rPr>
            <w:instrText xml:space="preserve"> PAGE   \* MERGEFORMAT </w:instrText>
          </w:r>
          <w:r w:rsidRPr="00E6188B">
            <w:rPr>
              <w:sz w:val="16"/>
              <w:szCs w:val="16"/>
            </w:rPr>
            <w:fldChar w:fldCharType="separate"/>
          </w:r>
          <w:r w:rsidR="006768C6">
            <w:rPr>
              <w:noProof/>
              <w:sz w:val="16"/>
              <w:szCs w:val="16"/>
            </w:rPr>
            <w:t>14</w:t>
          </w:r>
          <w:r w:rsidRPr="00E6188B">
            <w:rPr>
              <w:noProof/>
              <w:sz w:val="16"/>
              <w:szCs w:val="16"/>
            </w:rPr>
            <w:fldChar w:fldCharType="end"/>
          </w:r>
        </w:p>
      </w:tc>
    </w:tr>
  </w:tbl>
  <w:p w14:paraId="3A057CCB" w14:textId="77777777" w:rsidR="005843D3" w:rsidRPr="00E6188B" w:rsidRDefault="005843D3" w:rsidP="00E6188B">
    <w:pPr>
      <w:pStyle w:val="Noga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6C85B9" w14:textId="77777777" w:rsidR="005843D3" w:rsidRDefault="005843D3">
      <w:r>
        <w:separator/>
      </w:r>
    </w:p>
    <w:p w14:paraId="0652E1CD" w14:textId="77777777" w:rsidR="005843D3" w:rsidRDefault="005843D3"/>
  </w:footnote>
  <w:footnote w:type="continuationSeparator" w:id="0">
    <w:p w14:paraId="73FA0D93" w14:textId="77777777" w:rsidR="005843D3" w:rsidRDefault="005843D3">
      <w:r>
        <w:continuationSeparator/>
      </w:r>
    </w:p>
    <w:p w14:paraId="5AE7A9C0" w14:textId="77777777" w:rsidR="005843D3" w:rsidRDefault="005843D3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BACA39" w14:textId="77777777" w:rsidR="005843D3" w:rsidRPr="00B7402F" w:rsidRDefault="005843D3" w:rsidP="00B2543A">
    <w:pPr>
      <w:jc w:val="center"/>
      <w:rPr>
        <w:rFonts w:ascii="Arial Narrow" w:hAnsi="Arial Narrow"/>
        <w:color w:val="605E5D"/>
        <w:sz w:val="9"/>
        <w:szCs w:val="9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094CAA06" wp14:editId="5D234F24">
          <wp:simplePos x="0" y="0"/>
          <wp:positionH relativeFrom="column">
            <wp:posOffset>4105749</wp:posOffset>
          </wp:positionH>
          <wp:positionV relativeFrom="page">
            <wp:posOffset>540385</wp:posOffset>
          </wp:positionV>
          <wp:extent cx="1659600" cy="255600"/>
          <wp:effectExtent l="0" t="0" r="0" b="0"/>
          <wp:wrapNone/>
          <wp:docPr id="3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59600" cy="255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2EA0034D" wp14:editId="4BAB780A">
              <wp:simplePos x="0" y="0"/>
              <wp:positionH relativeFrom="page">
                <wp:posOffset>828040</wp:posOffset>
              </wp:positionH>
              <wp:positionV relativeFrom="page">
                <wp:posOffset>540385</wp:posOffset>
              </wp:positionV>
              <wp:extent cx="0" cy="9972000"/>
              <wp:effectExtent l="0" t="0" r="19050" b="10795"/>
              <wp:wrapNone/>
              <wp:docPr id="2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997200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997C6D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15="http://schemas.microsoft.com/office/word/2012/wordml">
          <w:pict>
            <v:shapetype w14:anchorId="7DF86471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5" o:spid="_x0000_s1026" type="#_x0000_t32" style="position:absolute;margin-left:65.2pt;margin-top:42.55pt;width:0;height:785.2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" strokecolor="#997c6d"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D4CF06" w14:textId="77777777" w:rsidR="005843D3" w:rsidRDefault="005843D3" w:rsidP="00915087">
    <w:pPr>
      <w:jc w:val="center"/>
      <w:rPr>
        <w:color w:val="605E5D"/>
        <w:sz w:val="36"/>
      </w:rPr>
    </w:pPr>
    <w:r>
      <w:rPr>
        <w:b/>
        <w:noProof/>
      </w:rPr>
      <w:drawing>
        <wp:inline distT="0" distB="0" distL="0" distR="0" wp14:anchorId="47E18A29" wp14:editId="327E21DC">
          <wp:extent cx="771525" cy="361950"/>
          <wp:effectExtent l="0" t="0" r="9525" b="0"/>
          <wp:docPr id="5" name="Slika 5" descr="logo20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200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" cy="361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br/>
    </w:r>
    <w:r w:rsidRPr="00B7402F">
      <w:rPr>
        <w:rFonts w:ascii="Times New Roman" w:hAnsi="Times New Roman"/>
        <w:color w:val="605E5D"/>
        <w:sz w:val="38"/>
        <w:szCs w:val="38"/>
      </w:rPr>
      <w:t>LOCUS</w:t>
    </w:r>
  </w:p>
  <w:p w14:paraId="3C170D3F" w14:textId="77777777" w:rsidR="005843D3" w:rsidRPr="00B7402F" w:rsidRDefault="005843D3" w:rsidP="00915087">
    <w:pPr>
      <w:jc w:val="center"/>
      <w:rPr>
        <w:rFonts w:ascii="Arial Narrow" w:hAnsi="Arial Narrow"/>
        <w:color w:val="605E5D"/>
        <w:sz w:val="9"/>
        <w:szCs w:val="9"/>
      </w:rPr>
    </w:pPr>
    <w:r w:rsidRPr="00B7402F">
      <w:rPr>
        <w:rFonts w:ascii="Arial Narrow" w:hAnsi="Arial Narrow"/>
        <w:color w:val="605E5D"/>
        <w:sz w:val="9"/>
        <w:szCs w:val="9"/>
      </w:rPr>
      <w:t>prostorske informacijske rešitve d.o.o.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880B7F"/>
    <w:multiLevelType w:val="hybridMultilevel"/>
    <w:tmpl w:val="E300F5AA"/>
    <w:lvl w:ilvl="0" w:tplc="B3D69996">
      <w:start w:val="1"/>
      <w:numFmt w:val="decimal"/>
      <w:pStyle w:val="Normalnumberingparagraph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2722A23"/>
    <w:multiLevelType w:val="multilevel"/>
    <w:tmpl w:val="C3F87F24"/>
    <w:styleLink w:val="StyleNumbered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2">
    <w:nsid w:val="260830AB"/>
    <w:multiLevelType w:val="multilevel"/>
    <w:tmpl w:val="BEA07C00"/>
    <w:lvl w:ilvl="0">
      <w:start w:val="1"/>
      <w:numFmt w:val="decimal"/>
      <w:pStyle w:val="Naslov1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Naslov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Naslov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Naslov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Naslov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slov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Naslov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Naslov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Naslov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">
    <w:nsid w:val="2829651C"/>
    <w:multiLevelType w:val="hybridMultilevel"/>
    <w:tmpl w:val="FC3086D8"/>
    <w:lvl w:ilvl="0" w:tplc="04240001">
      <w:start w:val="5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AD31AC1"/>
    <w:multiLevelType w:val="hybridMultilevel"/>
    <w:tmpl w:val="1F08B9A8"/>
    <w:lvl w:ilvl="0" w:tplc="F9B8929E">
      <w:start w:val="1"/>
      <w:numFmt w:val="decimal"/>
      <w:pStyle w:val="Table-Numbering"/>
      <w:lvlText w:val="Preglednica %1:"/>
      <w:lvlJc w:val="left"/>
      <w:pPr>
        <w:tabs>
          <w:tab w:val="num" w:pos="567"/>
        </w:tabs>
        <w:ind w:left="567" w:firstLine="0"/>
      </w:pPr>
      <w:rPr>
        <w:rFonts w:cs="Times New Roman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7E677FF"/>
    <w:multiLevelType w:val="hybridMultilevel"/>
    <w:tmpl w:val="6CEC28C0"/>
    <w:lvl w:ilvl="0" w:tplc="56161284">
      <w:numFmt w:val="bullet"/>
      <w:pStyle w:val="Normalalinea"/>
      <w:lvlText w:val="-"/>
      <w:lvlJc w:val="left"/>
      <w:pPr>
        <w:ind w:left="1004" w:hanging="360"/>
      </w:pPr>
      <w:rPr>
        <w:rFonts w:ascii="Arial" w:eastAsia="Times New Roman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51B83382"/>
    <w:multiLevelType w:val="hybridMultilevel"/>
    <w:tmpl w:val="A2B0E6F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BC73685"/>
    <w:multiLevelType w:val="multilevel"/>
    <w:tmpl w:val="8A184BB6"/>
    <w:styleLink w:val="Bullet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39051A3"/>
    <w:multiLevelType w:val="multilevel"/>
    <w:tmpl w:val="86DC4F4A"/>
    <w:styleLink w:val="Natevanje"/>
    <w:lvl w:ilvl="0">
      <w:numFmt w:val="bullet"/>
      <w:lvlText w:val="-"/>
      <w:lvlJc w:val="left"/>
      <w:pPr>
        <w:tabs>
          <w:tab w:val="num" w:pos="284"/>
        </w:tabs>
        <w:ind w:left="567" w:hanging="283"/>
      </w:pPr>
      <w:rPr>
        <w:rFonts w:ascii="Arial" w:hAnsi="Aria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78B7F30"/>
    <w:multiLevelType w:val="hybridMultilevel"/>
    <w:tmpl w:val="6688D3B8"/>
    <w:lvl w:ilvl="0" w:tplc="E06C51E2">
      <w:start w:val="1"/>
      <w:numFmt w:val="bullet"/>
      <w:pStyle w:val="Normal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8"/>
  </w:num>
  <w:num w:numId="4">
    <w:abstractNumId w:val="5"/>
  </w:num>
  <w:num w:numId="5">
    <w:abstractNumId w:val="0"/>
  </w:num>
  <w:num w:numId="6">
    <w:abstractNumId w:val="1"/>
  </w:num>
  <w:num w:numId="7">
    <w:abstractNumId w:val="7"/>
  </w:num>
  <w:num w:numId="8">
    <w:abstractNumId w:val="9"/>
  </w:num>
  <w:num w:numId="9">
    <w:abstractNumId w:val="6"/>
  </w:num>
  <w:num w:numId="10">
    <w:abstractNumId w:val="3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stylePaneFormatFilter w:val="1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characterSpacingControl w:val="doNotCompress"/>
  <w:hdrShapeDefaults>
    <o:shapedefaults v:ext="edit" spidmax="655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2879"/>
    <w:rsid w:val="000003F8"/>
    <w:rsid w:val="00001034"/>
    <w:rsid w:val="000011FE"/>
    <w:rsid w:val="00001604"/>
    <w:rsid w:val="00001B20"/>
    <w:rsid w:val="00001B65"/>
    <w:rsid w:val="00002A89"/>
    <w:rsid w:val="000043B3"/>
    <w:rsid w:val="000051B4"/>
    <w:rsid w:val="0000616C"/>
    <w:rsid w:val="00006446"/>
    <w:rsid w:val="00006C95"/>
    <w:rsid w:val="00007524"/>
    <w:rsid w:val="00007AD9"/>
    <w:rsid w:val="00010262"/>
    <w:rsid w:val="000131E4"/>
    <w:rsid w:val="000134BB"/>
    <w:rsid w:val="00013E94"/>
    <w:rsid w:val="00014DFE"/>
    <w:rsid w:val="00014E30"/>
    <w:rsid w:val="00015744"/>
    <w:rsid w:val="00017947"/>
    <w:rsid w:val="000201EE"/>
    <w:rsid w:val="000208B9"/>
    <w:rsid w:val="000212E7"/>
    <w:rsid w:val="00021DBE"/>
    <w:rsid w:val="00023D29"/>
    <w:rsid w:val="0002413A"/>
    <w:rsid w:val="00024899"/>
    <w:rsid w:val="00024CA1"/>
    <w:rsid w:val="00025B98"/>
    <w:rsid w:val="000270E8"/>
    <w:rsid w:val="00027225"/>
    <w:rsid w:val="00030740"/>
    <w:rsid w:val="00030B0B"/>
    <w:rsid w:val="00031B78"/>
    <w:rsid w:val="00031FA3"/>
    <w:rsid w:val="00032C3B"/>
    <w:rsid w:val="00034BE0"/>
    <w:rsid w:val="00035BCA"/>
    <w:rsid w:val="00037284"/>
    <w:rsid w:val="000431B8"/>
    <w:rsid w:val="000434B5"/>
    <w:rsid w:val="00043EBE"/>
    <w:rsid w:val="0004416B"/>
    <w:rsid w:val="00045E1A"/>
    <w:rsid w:val="00046720"/>
    <w:rsid w:val="000469F2"/>
    <w:rsid w:val="00047348"/>
    <w:rsid w:val="00050045"/>
    <w:rsid w:val="00050860"/>
    <w:rsid w:val="00051487"/>
    <w:rsid w:val="00051AD0"/>
    <w:rsid w:val="00053E83"/>
    <w:rsid w:val="00054F26"/>
    <w:rsid w:val="00056236"/>
    <w:rsid w:val="00056690"/>
    <w:rsid w:val="00057342"/>
    <w:rsid w:val="000600E5"/>
    <w:rsid w:val="000603A4"/>
    <w:rsid w:val="00060630"/>
    <w:rsid w:val="00060B3F"/>
    <w:rsid w:val="00060FD6"/>
    <w:rsid w:val="0006191D"/>
    <w:rsid w:val="0006202F"/>
    <w:rsid w:val="000633D4"/>
    <w:rsid w:val="000647BE"/>
    <w:rsid w:val="00064C62"/>
    <w:rsid w:val="00066E07"/>
    <w:rsid w:val="000670BA"/>
    <w:rsid w:val="00067233"/>
    <w:rsid w:val="000679B0"/>
    <w:rsid w:val="000701C3"/>
    <w:rsid w:val="0007030A"/>
    <w:rsid w:val="00070B17"/>
    <w:rsid w:val="0007146F"/>
    <w:rsid w:val="0007161F"/>
    <w:rsid w:val="000716ED"/>
    <w:rsid w:val="00072904"/>
    <w:rsid w:val="00072AC0"/>
    <w:rsid w:val="00072FAF"/>
    <w:rsid w:val="00073D22"/>
    <w:rsid w:val="000766F0"/>
    <w:rsid w:val="000769E6"/>
    <w:rsid w:val="00076F0F"/>
    <w:rsid w:val="000774FB"/>
    <w:rsid w:val="00077B26"/>
    <w:rsid w:val="0008025D"/>
    <w:rsid w:val="00080349"/>
    <w:rsid w:val="00082A20"/>
    <w:rsid w:val="00083A42"/>
    <w:rsid w:val="00083B27"/>
    <w:rsid w:val="0008489E"/>
    <w:rsid w:val="00085454"/>
    <w:rsid w:val="000858FD"/>
    <w:rsid w:val="00086767"/>
    <w:rsid w:val="0008796D"/>
    <w:rsid w:val="0009004C"/>
    <w:rsid w:val="00090760"/>
    <w:rsid w:val="00090979"/>
    <w:rsid w:val="0009392E"/>
    <w:rsid w:val="00094B85"/>
    <w:rsid w:val="00096D5C"/>
    <w:rsid w:val="000A0477"/>
    <w:rsid w:val="000A0763"/>
    <w:rsid w:val="000A2BA8"/>
    <w:rsid w:val="000A3202"/>
    <w:rsid w:val="000A3780"/>
    <w:rsid w:val="000A3873"/>
    <w:rsid w:val="000A45F5"/>
    <w:rsid w:val="000A5A9F"/>
    <w:rsid w:val="000A5E6C"/>
    <w:rsid w:val="000A6554"/>
    <w:rsid w:val="000A68A9"/>
    <w:rsid w:val="000A6DFA"/>
    <w:rsid w:val="000A6E8B"/>
    <w:rsid w:val="000A7773"/>
    <w:rsid w:val="000A7AD7"/>
    <w:rsid w:val="000A7CF9"/>
    <w:rsid w:val="000B0A54"/>
    <w:rsid w:val="000B120E"/>
    <w:rsid w:val="000B453D"/>
    <w:rsid w:val="000B4D0D"/>
    <w:rsid w:val="000B602F"/>
    <w:rsid w:val="000B627D"/>
    <w:rsid w:val="000B729D"/>
    <w:rsid w:val="000B76A1"/>
    <w:rsid w:val="000C0103"/>
    <w:rsid w:val="000C16C8"/>
    <w:rsid w:val="000C1705"/>
    <w:rsid w:val="000C20D2"/>
    <w:rsid w:val="000C2A4A"/>
    <w:rsid w:val="000C36E2"/>
    <w:rsid w:val="000C38A2"/>
    <w:rsid w:val="000C3906"/>
    <w:rsid w:val="000C3E87"/>
    <w:rsid w:val="000C456A"/>
    <w:rsid w:val="000C4741"/>
    <w:rsid w:val="000C478D"/>
    <w:rsid w:val="000C4A88"/>
    <w:rsid w:val="000C6ED3"/>
    <w:rsid w:val="000C726D"/>
    <w:rsid w:val="000C77F5"/>
    <w:rsid w:val="000D058B"/>
    <w:rsid w:val="000D1C5C"/>
    <w:rsid w:val="000D2954"/>
    <w:rsid w:val="000D3153"/>
    <w:rsid w:val="000D48F4"/>
    <w:rsid w:val="000D4EF7"/>
    <w:rsid w:val="000E1F5A"/>
    <w:rsid w:val="000E35B7"/>
    <w:rsid w:val="000E3803"/>
    <w:rsid w:val="000E407B"/>
    <w:rsid w:val="000E47BB"/>
    <w:rsid w:val="000E52D2"/>
    <w:rsid w:val="000E5CF0"/>
    <w:rsid w:val="000E6471"/>
    <w:rsid w:val="000E660C"/>
    <w:rsid w:val="000E78B5"/>
    <w:rsid w:val="000F04BF"/>
    <w:rsid w:val="000F0527"/>
    <w:rsid w:val="000F1536"/>
    <w:rsid w:val="000F1562"/>
    <w:rsid w:val="000F19D8"/>
    <w:rsid w:val="000F1DC7"/>
    <w:rsid w:val="000F3371"/>
    <w:rsid w:val="000F404C"/>
    <w:rsid w:val="000F410C"/>
    <w:rsid w:val="000F60A2"/>
    <w:rsid w:val="000F75D1"/>
    <w:rsid w:val="000F76F0"/>
    <w:rsid w:val="001004E1"/>
    <w:rsid w:val="001018A7"/>
    <w:rsid w:val="00102428"/>
    <w:rsid w:val="00102A01"/>
    <w:rsid w:val="00102FB4"/>
    <w:rsid w:val="001032E2"/>
    <w:rsid w:val="001034F1"/>
    <w:rsid w:val="001043DC"/>
    <w:rsid w:val="00104BFE"/>
    <w:rsid w:val="00105FAC"/>
    <w:rsid w:val="001062A6"/>
    <w:rsid w:val="00110521"/>
    <w:rsid w:val="00111460"/>
    <w:rsid w:val="00113166"/>
    <w:rsid w:val="00113753"/>
    <w:rsid w:val="00114738"/>
    <w:rsid w:val="001147A3"/>
    <w:rsid w:val="00114C79"/>
    <w:rsid w:val="0011529F"/>
    <w:rsid w:val="0011567F"/>
    <w:rsid w:val="00115B32"/>
    <w:rsid w:val="00115F1A"/>
    <w:rsid w:val="001167EC"/>
    <w:rsid w:val="00116D8B"/>
    <w:rsid w:val="001172F0"/>
    <w:rsid w:val="00117B06"/>
    <w:rsid w:val="00120123"/>
    <w:rsid w:val="00120E46"/>
    <w:rsid w:val="001215E2"/>
    <w:rsid w:val="00121913"/>
    <w:rsid w:val="00121BC5"/>
    <w:rsid w:val="00121EFD"/>
    <w:rsid w:val="00124DE4"/>
    <w:rsid w:val="00125A76"/>
    <w:rsid w:val="00126038"/>
    <w:rsid w:val="00127011"/>
    <w:rsid w:val="0012718B"/>
    <w:rsid w:val="00130333"/>
    <w:rsid w:val="00131A9D"/>
    <w:rsid w:val="001321C6"/>
    <w:rsid w:val="0013302B"/>
    <w:rsid w:val="00133A33"/>
    <w:rsid w:val="00135446"/>
    <w:rsid w:val="00135A56"/>
    <w:rsid w:val="001367DF"/>
    <w:rsid w:val="0013694E"/>
    <w:rsid w:val="00137D55"/>
    <w:rsid w:val="001425BB"/>
    <w:rsid w:val="00143D8E"/>
    <w:rsid w:val="0014548D"/>
    <w:rsid w:val="00145931"/>
    <w:rsid w:val="0014597C"/>
    <w:rsid w:val="00145E13"/>
    <w:rsid w:val="00146620"/>
    <w:rsid w:val="00146CE2"/>
    <w:rsid w:val="0015175C"/>
    <w:rsid w:val="001517E7"/>
    <w:rsid w:val="00151949"/>
    <w:rsid w:val="00152D37"/>
    <w:rsid w:val="0015319D"/>
    <w:rsid w:val="00154229"/>
    <w:rsid w:val="00154CB6"/>
    <w:rsid w:val="00155388"/>
    <w:rsid w:val="0015588D"/>
    <w:rsid w:val="00157B0E"/>
    <w:rsid w:val="00160386"/>
    <w:rsid w:val="001614F2"/>
    <w:rsid w:val="00161693"/>
    <w:rsid w:val="00161BF6"/>
    <w:rsid w:val="00162A58"/>
    <w:rsid w:val="00162E14"/>
    <w:rsid w:val="00163089"/>
    <w:rsid w:val="00163E44"/>
    <w:rsid w:val="0016515F"/>
    <w:rsid w:val="00165A89"/>
    <w:rsid w:val="00167734"/>
    <w:rsid w:val="00170738"/>
    <w:rsid w:val="0017125B"/>
    <w:rsid w:val="00173DDC"/>
    <w:rsid w:val="00175789"/>
    <w:rsid w:val="00175BF7"/>
    <w:rsid w:val="00176A29"/>
    <w:rsid w:val="00182754"/>
    <w:rsid w:val="00183DC6"/>
    <w:rsid w:val="00184109"/>
    <w:rsid w:val="001852E5"/>
    <w:rsid w:val="001856A1"/>
    <w:rsid w:val="001876FE"/>
    <w:rsid w:val="00187B71"/>
    <w:rsid w:val="0019111C"/>
    <w:rsid w:val="00191972"/>
    <w:rsid w:val="00192957"/>
    <w:rsid w:val="00192D29"/>
    <w:rsid w:val="00193D86"/>
    <w:rsid w:val="00196464"/>
    <w:rsid w:val="00196885"/>
    <w:rsid w:val="001971A9"/>
    <w:rsid w:val="00197DAE"/>
    <w:rsid w:val="00197F50"/>
    <w:rsid w:val="001A01B0"/>
    <w:rsid w:val="001A154E"/>
    <w:rsid w:val="001A17DE"/>
    <w:rsid w:val="001A1B6C"/>
    <w:rsid w:val="001A36AC"/>
    <w:rsid w:val="001A3768"/>
    <w:rsid w:val="001A3BB1"/>
    <w:rsid w:val="001A43EC"/>
    <w:rsid w:val="001A4EFE"/>
    <w:rsid w:val="001A59D8"/>
    <w:rsid w:val="001A6F6A"/>
    <w:rsid w:val="001A77BA"/>
    <w:rsid w:val="001A7894"/>
    <w:rsid w:val="001A7C26"/>
    <w:rsid w:val="001B0715"/>
    <w:rsid w:val="001B0889"/>
    <w:rsid w:val="001B105D"/>
    <w:rsid w:val="001B153A"/>
    <w:rsid w:val="001B15AE"/>
    <w:rsid w:val="001B18A9"/>
    <w:rsid w:val="001B1909"/>
    <w:rsid w:val="001B193B"/>
    <w:rsid w:val="001B224D"/>
    <w:rsid w:val="001B3A89"/>
    <w:rsid w:val="001B3B21"/>
    <w:rsid w:val="001B4962"/>
    <w:rsid w:val="001B58FC"/>
    <w:rsid w:val="001B5DEB"/>
    <w:rsid w:val="001B63F0"/>
    <w:rsid w:val="001C0011"/>
    <w:rsid w:val="001C04D5"/>
    <w:rsid w:val="001C14E2"/>
    <w:rsid w:val="001C1BBD"/>
    <w:rsid w:val="001C1E0F"/>
    <w:rsid w:val="001C2529"/>
    <w:rsid w:val="001C2819"/>
    <w:rsid w:val="001C2E09"/>
    <w:rsid w:val="001C35BE"/>
    <w:rsid w:val="001C43FE"/>
    <w:rsid w:val="001C4518"/>
    <w:rsid w:val="001C4690"/>
    <w:rsid w:val="001C4890"/>
    <w:rsid w:val="001C48C4"/>
    <w:rsid w:val="001C4BFF"/>
    <w:rsid w:val="001C5577"/>
    <w:rsid w:val="001C5690"/>
    <w:rsid w:val="001C582F"/>
    <w:rsid w:val="001C678E"/>
    <w:rsid w:val="001C6B9A"/>
    <w:rsid w:val="001C7363"/>
    <w:rsid w:val="001D0D67"/>
    <w:rsid w:val="001D0DED"/>
    <w:rsid w:val="001D0F43"/>
    <w:rsid w:val="001D2678"/>
    <w:rsid w:val="001D272D"/>
    <w:rsid w:val="001D2B6E"/>
    <w:rsid w:val="001D32C3"/>
    <w:rsid w:val="001D4E24"/>
    <w:rsid w:val="001D5944"/>
    <w:rsid w:val="001D5DED"/>
    <w:rsid w:val="001D73D6"/>
    <w:rsid w:val="001E03F5"/>
    <w:rsid w:val="001E04A0"/>
    <w:rsid w:val="001E0AE1"/>
    <w:rsid w:val="001E0CE5"/>
    <w:rsid w:val="001E12CB"/>
    <w:rsid w:val="001E187C"/>
    <w:rsid w:val="001E193F"/>
    <w:rsid w:val="001E631C"/>
    <w:rsid w:val="001E7FC7"/>
    <w:rsid w:val="001F0C8D"/>
    <w:rsid w:val="001F3042"/>
    <w:rsid w:val="001F3ABF"/>
    <w:rsid w:val="001F3F66"/>
    <w:rsid w:val="001F408C"/>
    <w:rsid w:val="001F4AE4"/>
    <w:rsid w:val="001F5309"/>
    <w:rsid w:val="001F5965"/>
    <w:rsid w:val="001F61FB"/>
    <w:rsid w:val="001F6CA6"/>
    <w:rsid w:val="001F7919"/>
    <w:rsid w:val="00200544"/>
    <w:rsid w:val="002012F2"/>
    <w:rsid w:val="0020140F"/>
    <w:rsid w:val="00201EC3"/>
    <w:rsid w:val="002024D7"/>
    <w:rsid w:val="00202508"/>
    <w:rsid w:val="00202796"/>
    <w:rsid w:val="0020287C"/>
    <w:rsid w:val="00202C06"/>
    <w:rsid w:val="00202CFA"/>
    <w:rsid w:val="0020425F"/>
    <w:rsid w:val="00205328"/>
    <w:rsid w:val="00205DD2"/>
    <w:rsid w:val="00205E8B"/>
    <w:rsid w:val="00205EDB"/>
    <w:rsid w:val="00206445"/>
    <w:rsid w:val="00206737"/>
    <w:rsid w:val="00210834"/>
    <w:rsid w:val="00210E36"/>
    <w:rsid w:val="002117D6"/>
    <w:rsid w:val="00211BE4"/>
    <w:rsid w:val="0021273F"/>
    <w:rsid w:val="00212A67"/>
    <w:rsid w:val="00212D68"/>
    <w:rsid w:val="00213990"/>
    <w:rsid w:val="002177E0"/>
    <w:rsid w:val="002223B9"/>
    <w:rsid w:val="002229A3"/>
    <w:rsid w:val="00222BC2"/>
    <w:rsid w:val="00224A78"/>
    <w:rsid w:val="00224CBF"/>
    <w:rsid w:val="0022504E"/>
    <w:rsid w:val="00225966"/>
    <w:rsid w:val="002274D5"/>
    <w:rsid w:val="00227650"/>
    <w:rsid w:val="0023018A"/>
    <w:rsid w:val="00230E26"/>
    <w:rsid w:val="00231034"/>
    <w:rsid w:val="00231719"/>
    <w:rsid w:val="0023181E"/>
    <w:rsid w:val="002324F1"/>
    <w:rsid w:val="00233900"/>
    <w:rsid w:val="002346C7"/>
    <w:rsid w:val="00235F98"/>
    <w:rsid w:val="002361B4"/>
    <w:rsid w:val="00236DD1"/>
    <w:rsid w:val="00236EDD"/>
    <w:rsid w:val="00237D73"/>
    <w:rsid w:val="002406BC"/>
    <w:rsid w:val="00240B9D"/>
    <w:rsid w:val="0024136F"/>
    <w:rsid w:val="00241469"/>
    <w:rsid w:val="0024199E"/>
    <w:rsid w:val="002425B1"/>
    <w:rsid w:val="00243693"/>
    <w:rsid w:val="002438BD"/>
    <w:rsid w:val="00245332"/>
    <w:rsid w:val="00245C80"/>
    <w:rsid w:val="002465DB"/>
    <w:rsid w:val="002507AA"/>
    <w:rsid w:val="00250B49"/>
    <w:rsid w:val="002527AB"/>
    <w:rsid w:val="002528FC"/>
    <w:rsid w:val="00253023"/>
    <w:rsid w:val="0025305B"/>
    <w:rsid w:val="00253413"/>
    <w:rsid w:val="002537D6"/>
    <w:rsid w:val="00253A77"/>
    <w:rsid w:val="002558AF"/>
    <w:rsid w:val="002572AE"/>
    <w:rsid w:val="00257725"/>
    <w:rsid w:val="00260288"/>
    <w:rsid w:val="00260DA4"/>
    <w:rsid w:val="002619BD"/>
    <w:rsid w:val="00262ADD"/>
    <w:rsid w:val="00262B21"/>
    <w:rsid w:val="00262FA9"/>
    <w:rsid w:val="00263110"/>
    <w:rsid w:val="00263C9A"/>
    <w:rsid w:val="0026428E"/>
    <w:rsid w:val="0026440D"/>
    <w:rsid w:val="0026466E"/>
    <w:rsid w:val="00265578"/>
    <w:rsid w:val="00265E41"/>
    <w:rsid w:val="00266AC8"/>
    <w:rsid w:val="00266AF3"/>
    <w:rsid w:val="0026710C"/>
    <w:rsid w:val="002701A0"/>
    <w:rsid w:val="0027039C"/>
    <w:rsid w:val="00270B23"/>
    <w:rsid w:val="0027174D"/>
    <w:rsid w:val="0027179B"/>
    <w:rsid w:val="00273796"/>
    <w:rsid w:val="00274091"/>
    <w:rsid w:val="00274EE1"/>
    <w:rsid w:val="0027519B"/>
    <w:rsid w:val="00275CE2"/>
    <w:rsid w:val="0027622E"/>
    <w:rsid w:val="00276320"/>
    <w:rsid w:val="002767E5"/>
    <w:rsid w:val="00276A3A"/>
    <w:rsid w:val="00280FF6"/>
    <w:rsid w:val="00281013"/>
    <w:rsid w:val="0028344B"/>
    <w:rsid w:val="002847D7"/>
    <w:rsid w:val="00285F24"/>
    <w:rsid w:val="00286056"/>
    <w:rsid w:val="00286773"/>
    <w:rsid w:val="002903B5"/>
    <w:rsid w:val="00291AD6"/>
    <w:rsid w:val="00291E57"/>
    <w:rsid w:val="00292429"/>
    <w:rsid w:val="00292C04"/>
    <w:rsid w:val="002938EA"/>
    <w:rsid w:val="00293DF7"/>
    <w:rsid w:val="00293E57"/>
    <w:rsid w:val="00295800"/>
    <w:rsid w:val="002964DE"/>
    <w:rsid w:val="00296858"/>
    <w:rsid w:val="00296C82"/>
    <w:rsid w:val="002A066B"/>
    <w:rsid w:val="002A0FF2"/>
    <w:rsid w:val="002A1948"/>
    <w:rsid w:val="002A2913"/>
    <w:rsid w:val="002A33CC"/>
    <w:rsid w:val="002A39AC"/>
    <w:rsid w:val="002A419E"/>
    <w:rsid w:val="002A593C"/>
    <w:rsid w:val="002A59BE"/>
    <w:rsid w:val="002A5C52"/>
    <w:rsid w:val="002A64D2"/>
    <w:rsid w:val="002A68D4"/>
    <w:rsid w:val="002A6B71"/>
    <w:rsid w:val="002A6EAC"/>
    <w:rsid w:val="002A743B"/>
    <w:rsid w:val="002A76D8"/>
    <w:rsid w:val="002A797F"/>
    <w:rsid w:val="002B074F"/>
    <w:rsid w:val="002B1500"/>
    <w:rsid w:val="002B1647"/>
    <w:rsid w:val="002B16B1"/>
    <w:rsid w:val="002B3211"/>
    <w:rsid w:val="002B4C2B"/>
    <w:rsid w:val="002B530F"/>
    <w:rsid w:val="002B54ED"/>
    <w:rsid w:val="002B55D5"/>
    <w:rsid w:val="002B6749"/>
    <w:rsid w:val="002B6DB8"/>
    <w:rsid w:val="002B71E3"/>
    <w:rsid w:val="002B7501"/>
    <w:rsid w:val="002B7A14"/>
    <w:rsid w:val="002C3850"/>
    <w:rsid w:val="002C711C"/>
    <w:rsid w:val="002C74BA"/>
    <w:rsid w:val="002C7921"/>
    <w:rsid w:val="002D09E7"/>
    <w:rsid w:val="002D2070"/>
    <w:rsid w:val="002D2AD9"/>
    <w:rsid w:val="002D43BC"/>
    <w:rsid w:val="002D4AE9"/>
    <w:rsid w:val="002D52DF"/>
    <w:rsid w:val="002D581B"/>
    <w:rsid w:val="002D774C"/>
    <w:rsid w:val="002D7C17"/>
    <w:rsid w:val="002D7CFE"/>
    <w:rsid w:val="002D7D75"/>
    <w:rsid w:val="002D7E9A"/>
    <w:rsid w:val="002D7F4A"/>
    <w:rsid w:val="002E0448"/>
    <w:rsid w:val="002E07A3"/>
    <w:rsid w:val="002E1254"/>
    <w:rsid w:val="002E2153"/>
    <w:rsid w:val="002E2263"/>
    <w:rsid w:val="002E3713"/>
    <w:rsid w:val="002E539C"/>
    <w:rsid w:val="002E5C41"/>
    <w:rsid w:val="002E5F5F"/>
    <w:rsid w:val="002E61D4"/>
    <w:rsid w:val="002E6735"/>
    <w:rsid w:val="002E6855"/>
    <w:rsid w:val="002F0315"/>
    <w:rsid w:val="002F0633"/>
    <w:rsid w:val="002F063F"/>
    <w:rsid w:val="002F1438"/>
    <w:rsid w:val="002F143E"/>
    <w:rsid w:val="002F1D86"/>
    <w:rsid w:val="002F34DD"/>
    <w:rsid w:val="002F35A5"/>
    <w:rsid w:val="002F4025"/>
    <w:rsid w:val="002F48FF"/>
    <w:rsid w:val="002F4AF5"/>
    <w:rsid w:val="002F4E4F"/>
    <w:rsid w:val="002F5060"/>
    <w:rsid w:val="002F585D"/>
    <w:rsid w:val="002F5A2D"/>
    <w:rsid w:val="00300037"/>
    <w:rsid w:val="003004F2"/>
    <w:rsid w:val="00302327"/>
    <w:rsid w:val="0030325D"/>
    <w:rsid w:val="00303300"/>
    <w:rsid w:val="00303E40"/>
    <w:rsid w:val="00304309"/>
    <w:rsid w:val="003044EC"/>
    <w:rsid w:val="0030492D"/>
    <w:rsid w:val="00304ECA"/>
    <w:rsid w:val="003072D0"/>
    <w:rsid w:val="003074F7"/>
    <w:rsid w:val="00307913"/>
    <w:rsid w:val="0031062C"/>
    <w:rsid w:val="00310ADE"/>
    <w:rsid w:val="00310B07"/>
    <w:rsid w:val="00311667"/>
    <w:rsid w:val="00312251"/>
    <w:rsid w:val="00312C94"/>
    <w:rsid w:val="00314051"/>
    <w:rsid w:val="003152B6"/>
    <w:rsid w:val="003157F2"/>
    <w:rsid w:val="0031595F"/>
    <w:rsid w:val="0031662F"/>
    <w:rsid w:val="00316876"/>
    <w:rsid w:val="003173C2"/>
    <w:rsid w:val="003209F4"/>
    <w:rsid w:val="00321492"/>
    <w:rsid w:val="00322109"/>
    <w:rsid w:val="00322CCB"/>
    <w:rsid w:val="00323094"/>
    <w:rsid w:val="00323149"/>
    <w:rsid w:val="00323243"/>
    <w:rsid w:val="00323541"/>
    <w:rsid w:val="0032365A"/>
    <w:rsid w:val="00323BB2"/>
    <w:rsid w:val="0032490F"/>
    <w:rsid w:val="003249CD"/>
    <w:rsid w:val="00324F53"/>
    <w:rsid w:val="00326B50"/>
    <w:rsid w:val="00330143"/>
    <w:rsid w:val="0033033C"/>
    <w:rsid w:val="00330440"/>
    <w:rsid w:val="00330573"/>
    <w:rsid w:val="00331972"/>
    <w:rsid w:val="00331D6F"/>
    <w:rsid w:val="003326B4"/>
    <w:rsid w:val="00332A83"/>
    <w:rsid w:val="003336EF"/>
    <w:rsid w:val="00333A82"/>
    <w:rsid w:val="00333B57"/>
    <w:rsid w:val="003342FD"/>
    <w:rsid w:val="00334BA9"/>
    <w:rsid w:val="003363DF"/>
    <w:rsid w:val="00337490"/>
    <w:rsid w:val="00337771"/>
    <w:rsid w:val="00337D77"/>
    <w:rsid w:val="0034212A"/>
    <w:rsid w:val="003430B1"/>
    <w:rsid w:val="00343130"/>
    <w:rsid w:val="00343AD1"/>
    <w:rsid w:val="00344AA0"/>
    <w:rsid w:val="00344E0E"/>
    <w:rsid w:val="00345757"/>
    <w:rsid w:val="00345763"/>
    <w:rsid w:val="00346062"/>
    <w:rsid w:val="00346685"/>
    <w:rsid w:val="00346E71"/>
    <w:rsid w:val="00347116"/>
    <w:rsid w:val="00347F38"/>
    <w:rsid w:val="00347FDA"/>
    <w:rsid w:val="00350130"/>
    <w:rsid w:val="00350684"/>
    <w:rsid w:val="0035121F"/>
    <w:rsid w:val="00351408"/>
    <w:rsid w:val="00351F71"/>
    <w:rsid w:val="00352193"/>
    <w:rsid w:val="003528E6"/>
    <w:rsid w:val="00352CD7"/>
    <w:rsid w:val="00353651"/>
    <w:rsid w:val="00353896"/>
    <w:rsid w:val="0035429E"/>
    <w:rsid w:val="00355821"/>
    <w:rsid w:val="00355BD6"/>
    <w:rsid w:val="003564A8"/>
    <w:rsid w:val="003574F9"/>
    <w:rsid w:val="00361BCA"/>
    <w:rsid w:val="00363407"/>
    <w:rsid w:val="00364FEB"/>
    <w:rsid w:val="003650AA"/>
    <w:rsid w:val="003654DC"/>
    <w:rsid w:val="00365A0A"/>
    <w:rsid w:val="00365F3B"/>
    <w:rsid w:val="00366853"/>
    <w:rsid w:val="0036691F"/>
    <w:rsid w:val="00366B85"/>
    <w:rsid w:val="00366E67"/>
    <w:rsid w:val="00367C12"/>
    <w:rsid w:val="00370051"/>
    <w:rsid w:val="00370FF0"/>
    <w:rsid w:val="00371925"/>
    <w:rsid w:val="0037324B"/>
    <w:rsid w:val="00373304"/>
    <w:rsid w:val="00373360"/>
    <w:rsid w:val="00373568"/>
    <w:rsid w:val="00373C51"/>
    <w:rsid w:val="003740E5"/>
    <w:rsid w:val="00374904"/>
    <w:rsid w:val="00376039"/>
    <w:rsid w:val="003764A0"/>
    <w:rsid w:val="003766A5"/>
    <w:rsid w:val="00376AAB"/>
    <w:rsid w:val="003771ED"/>
    <w:rsid w:val="0038176B"/>
    <w:rsid w:val="003817F5"/>
    <w:rsid w:val="00381ABE"/>
    <w:rsid w:val="0038279B"/>
    <w:rsid w:val="00383113"/>
    <w:rsid w:val="00387E9B"/>
    <w:rsid w:val="0039006B"/>
    <w:rsid w:val="003912F1"/>
    <w:rsid w:val="00391F32"/>
    <w:rsid w:val="00391FB4"/>
    <w:rsid w:val="0039230A"/>
    <w:rsid w:val="00392F93"/>
    <w:rsid w:val="00393BBE"/>
    <w:rsid w:val="00395E2F"/>
    <w:rsid w:val="003965BF"/>
    <w:rsid w:val="00396C70"/>
    <w:rsid w:val="003A0F7C"/>
    <w:rsid w:val="003A126A"/>
    <w:rsid w:val="003A16A1"/>
    <w:rsid w:val="003A16D5"/>
    <w:rsid w:val="003A23BC"/>
    <w:rsid w:val="003A2B1D"/>
    <w:rsid w:val="003A2E12"/>
    <w:rsid w:val="003A3594"/>
    <w:rsid w:val="003A44D4"/>
    <w:rsid w:val="003A5ABD"/>
    <w:rsid w:val="003A734F"/>
    <w:rsid w:val="003B02EE"/>
    <w:rsid w:val="003B0CD3"/>
    <w:rsid w:val="003B2988"/>
    <w:rsid w:val="003B32E6"/>
    <w:rsid w:val="003B3979"/>
    <w:rsid w:val="003B3C09"/>
    <w:rsid w:val="003B4686"/>
    <w:rsid w:val="003B514C"/>
    <w:rsid w:val="003B573A"/>
    <w:rsid w:val="003B7D2A"/>
    <w:rsid w:val="003C0921"/>
    <w:rsid w:val="003C0F35"/>
    <w:rsid w:val="003C21A5"/>
    <w:rsid w:val="003C23BC"/>
    <w:rsid w:val="003C2978"/>
    <w:rsid w:val="003C2ADF"/>
    <w:rsid w:val="003C32BC"/>
    <w:rsid w:val="003C3B63"/>
    <w:rsid w:val="003C579A"/>
    <w:rsid w:val="003C6059"/>
    <w:rsid w:val="003C6F42"/>
    <w:rsid w:val="003C7C5D"/>
    <w:rsid w:val="003D0380"/>
    <w:rsid w:val="003D07A7"/>
    <w:rsid w:val="003D104D"/>
    <w:rsid w:val="003D18EF"/>
    <w:rsid w:val="003D2A8F"/>
    <w:rsid w:val="003D30D1"/>
    <w:rsid w:val="003D4DFC"/>
    <w:rsid w:val="003D5280"/>
    <w:rsid w:val="003D5AEC"/>
    <w:rsid w:val="003D5D09"/>
    <w:rsid w:val="003D773A"/>
    <w:rsid w:val="003D7C30"/>
    <w:rsid w:val="003E0855"/>
    <w:rsid w:val="003E12F6"/>
    <w:rsid w:val="003E13C1"/>
    <w:rsid w:val="003E2797"/>
    <w:rsid w:val="003E2A76"/>
    <w:rsid w:val="003E3334"/>
    <w:rsid w:val="003E3D49"/>
    <w:rsid w:val="003E4295"/>
    <w:rsid w:val="003E4AEA"/>
    <w:rsid w:val="003E6261"/>
    <w:rsid w:val="003E6286"/>
    <w:rsid w:val="003E65A1"/>
    <w:rsid w:val="003F0AD1"/>
    <w:rsid w:val="003F1B22"/>
    <w:rsid w:val="003F1CB3"/>
    <w:rsid w:val="003F2EF2"/>
    <w:rsid w:val="003F3950"/>
    <w:rsid w:val="003F4777"/>
    <w:rsid w:val="003F49CF"/>
    <w:rsid w:val="003F4B95"/>
    <w:rsid w:val="003F53F8"/>
    <w:rsid w:val="003F65B6"/>
    <w:rsid w:val="003F7A94"/>
    <w:rsid w:val="003F7F0A"/>
    <w:rsid w:val="003F7FBD"/>
    <w:rsid w:val="004014CA"/>
    <w:rsid w:val="00405741"/>
    <w:rsid w:val="00405D06"/>
    <w:rsid w:val="00410FC9"/>
    <w:rsid w:val="004114ED"/>
    <w:rsid w:val="00412199"/>
    <w:rsid w:val="0041219E"/>
    <w:rsid w:val="004130E4"/>
    <w:rsid w:val="004134BF"/>
    <w:rsid w:val="00414434"/>
    <w:rsid w:val="00415422"/>
    <w:rsid w:val="004166A4"/>
    <w:rsid w:val="00416AD8"/>
    <w:rsid w:val="004205F7"/>
    <w:rsid w:val="00420A45"/>
    <w:rsid w:val="00421E6E"/>
    <w:rsid w:val="00422186"/>
    <w:rsid w:val="004230EE"/>
    <w:rsid w:val="004232F3"/>
    <w:rsid w:val="00423E14"/>
    <w:rsid w:val="0042476B"/>
    <w:rsid w:val="00424C1A"/>
    <w:rsid w:val="004255F8"/>
    <w:rsid w:val="00425ED4"/>
    <w:rsid w:val="0042641F"/>
    <w:rsid w:val="004267CF"/>
    <w:rsid w:val="0042739A"/>
    <w:rsid w:val="00427491"/>
    <w:rsid w:val="00427891"/>
    <w:rsid w:val="00427D76"/>
    <w:rsid w:val="004304AB"/>
    <w:rsid w:val="004309B7"/>
    <w:rsid w:val="00431A1C"/>
    <w:rsid w:val="00431E10"/>
    <w:rsid w:val="0043304B"/>
    <w:rsid w:val="004331B8"/>
    <w:rsid w:val="00433442"/>
    <w:rsid w:val="00433637"/>
    <w:rsid w:val="00433975"/>
    <w:rsid w:val="004344BF"/>
    <w:rsid w:val="00435B09"/>
    <w:rsid w:val="004402A0"/>
    <w:rsid w:val="0044071D"/>
    <w:rsid w:val="00441A72"/>
    <w:rsid w:val="00441B14"/>
    <w:rsid w:val="004421C1"/>
    <w:rsid w:val="0044269B"/>
    <w:rsid w:val="004432EA"/>
    <w:rsid w:val="00443919"/>
    <w:rsid w:val="0044485A"/>
    <w:rsid w:val="00445BCA"/>
    <w:rsid w:val="00445F58"/>
    <w:rsid w:val="00446A90"/>
    <w:rsid w:val="004522C1"/>
    <w:rsid w:val="00452E35"/>
    <w:rsid w:val="00452E42"/>
    <w:rsid w:val="00452F50"/>
    <w:rsid w:val="00453745"/>
    <w:rsid w:val="00453EC6"/>
    <w:rsid w:val="00454053"/>
    <w:rsid w:val="004546EE"/>
    <w:rsid w:val="0045495B"/>
    <w:rsid w:val="00454F6B"/>
    <w:rsid w:val="004553F5"/>
    <w:rsid w:val="00455832"/>
    <w:rsid w:val="004559AB"/>
    <w:rsid w:val="00456667"/>
    <w:rsid w:val="00456B16"/>
    <w:rsid w:val="00456F87"/>
    <w:rsid w:val="004604CC"/>
    <w:rsid w:val="00462076"/>
    <w:rsid w:val="00464E90"/>
    <w:rsid w:val="004659E2"/>
    <w:rsid w:val="00466565"/>
    <w:rsid w:val="00466F88"/>
    <w:rsid w:val="00466FDE"/>
    <w:rsid w:val="0047093E"/>
    <w:rsid w:val="0047096C"/>
    <w:rsid w:val="00471003"/>
    <w:rsid w:val="0047199E"/>
    <w:rsid w:val="004719D6"/>
    <w:rsid w:val="004722D3"/>
    <w:rsid w:val="00473260"/>
    <w:rsid w:val="00473876"/>
    <w:rsid w:val="00473980"/>
    <w:rsid w:val="00475642"/>
    <w:rsid w:val="00475F13"/>
    <w:rsid w:val="0047605E"/>
    <w:rsid w:val="004764A6"/>
    <w:rsid w:val="00476626"/>
    <w:rsid w:val="00477FAA"/>
    <w:rsid w:val="00480307"/>
    <w:rsid w:val="00480D51"/>
    <w:rsid w:val="00481C24"/>
    <w:rsid w:val="00482DBE"/>
    <w:rsid w:val="00482E98"/>
    <w:rsid w:val="004832C5"/>
    <w:rsid w:val="00483EF8"/>
    <w:rsid w:val="0048454B"/>
    <w:rsid w:val="0048468C"/>
    <w:rsid w:val="004854D4"/>
    <w:rsid w:val="004855A5"/>
    <w:rsid w:val="00485C89"/>
    <w:rsid w:val="00485D00"/>
    <w:rsid w:val="00485D93"/>
    <w:rsid w:val="004860F9"/>
    <w:rsid w:val="004869D4"/>
    <w:rsid w:val="00486D07"/>
    <w:rsid w:val="00486EE0"/>
    <w:rsid w:val="00487546"/>
    <w:rsid w:val="004878B7"/>
    <w:rsid w:val="00492892"/>
    <w:rsid w:val="0049295D"/>
    <w:rsid w:val="004936AD"/>
    <w:rsid w:val="00493758"/>
    <w:rsid w:val="0049411F"/>
    <w:rsid w:val="00494193"/>
    <w:rsid w:val="00497DD0"/>
    <w:rsid w:val="004A0745"/>
    <w:rsid w:val="004A0BE1"/>
    <w:rsid w:val="004A0F35"/>
    <w:rsid w:val="004A210A"/>
    <w:rsid w:val="004A3485"/>
    <w:rsid w:val="004A3530"/>
    <w:rsid w:val="004A3BEF"/>
    <w:rsid w:val="004A3EEF"/>
    <w:rsid w:val="004A42A2"/>
    <w:rsid w:val="004A4925"/>
    <w:rsid w:val="004A4D23"/>
    <w:rsid w:val="004A5554"/>
    <w:rsid w:val="004A57DD"/>
    <w:rsid w:val="004A62EA"/>
    <w:rsid w:val="004A66EB"/>
    <w:rsid w:val="004B02C0"/>
    <w:rsid w:val="004B15FB"/>
    <w:rsid w:val="004B31F4"/>
    <w:rsid w:val="004B34FF"/>
    <w:rsid w:val="004B6429"/>
    <w:rsid w:val="004B6EFD"/>
    <w:rsid w:val="004B733D"/>
    <w:rsid w:val="004B749F"/>
    <w:rsid w:val="004C010F"/>
    <w:rsid w:val="004C0A5A"/>
    <w:rsid w:val="004C249A"/>
    <w:rsid w:val="004C2ED1"/>
    <w:rsid w:val="004C30DA"/>
    <w:rsid w:val="004C4806"/>
    <w:rsid w:val="004C4C3C"/>
    <w:rsid w:val="004C4D43"/>
    <w:rsid w:val="004C6308"/>
    <w:rsid w:val="004C66FB"/>
    <w:rsid w:val="004C6D7A"/>
    <w:rsid w:val="004D2E8D"/>
    <w:rsid w:val="004D3430"/>
    <w:rsid w:val="004D3A8F"/>
    <w:rsid w:val="004D3E55"/>
    <w:rsid w:val="004D46C6"/>
    <w:rsid w:val="004D5414"/>
    <w:rsid w:val="004D56D1"/>
    <w:rsid w:val="004D5B3B"/>
    <w:rsid w:val="004D608C"/>
    <w:rsid w:val="004D6B56"/>
    <w:rsid w:val="004D6BCD"/>
    <w:rsid w:val="004D6F4A"/>
    <w:rsid w:val="004D77E8"/>
    <w:rsid w:val="004E08D5"/>
    <w:rsid w:val="004E0B19"/>
    <w:rsid w:val="004E11BE"/>
    <w:rsid w:val="004E2B77"/>
    <w:rsid w:val="004E2CED"/>
    <w:rsid w:val="004E342A"/>
    <w:rsid w:val="004E3D9E"/>
    <w:rsid w:val="004E5329"/>
    <w:rsid w:val="004E5B0E"/>
    <w:rsid w:val="004E6F56"/>
    <w:rsid w:val="004E74C4"/>
    <w:rsid w:val="004F09AB"/>
    <w:rsid w:val="004F0ADD"/>
    <w:rsid w:val="004F0DB1"/>
    <w:rsid w:val="004F165E"/>
    <w:rsid w:val="004F1784"/>
    <w:rsid w:val="004F3709"/>
    <w:rsid w:val="004F43B3"/>
    <w:rsid w:val="004F73D0"/>
    <w:rsid w:val="00500416"/>
    <w:rsid w:val="00501440"/>
    <w:rsid w:val="00501BA3"/>
    <w:rsid w:val="00503E0B"/>
    <w:rsid w:val="00504722"/>
    <w:rsid w:val="005049BB"/>
    <w:rsid w:val="00504C7D"/>
    <w:rsid w:val="00505BA8"/>
    <w:rsid w:val="00507853"/>
    <w:rsid w:val="00510FC6"/>
    <w:rsid w:val="00511627"/>
    <w:rsid w:val="00514F23"/>
    <w:rsid w:val="00522E85"/>
    <w:rsid w:val="00522FBD"/>
    <w:rsid w:val="005233C1"/>
    <w:rsid w:val="00523500"/>
    <w:rsid w:val="00523A95"/>
    <w:rsid w:val="00523C12"/>
    <w:rsid w:val="005258B9"/>
    <w:rsid w:val="00526C22"/>
    <w:rsid w:val="00527444"/>
    <w:rsid w:val="00527CB0"/>
    <w:rsid w:val="005302C9"/>
    <w:rsid w:val="00530541"/>
    <w:rsid w:val="00530600"/>
    <w:rsid w:val="0053084B"/>
    <w:rsid w:val="00530FE2"/>
    <w:rsid w:val="00531D25"/>
    <w:rsid w:val="00531D5C"/>
    <w:rsid w:val="0053244D"/>
    <w:rsid w:val="00532B2F"/>
    <w:rsid w:val="00535DD8"/>
    <w:rsid w:val="00536205"/>
    <w:rsid w:val="00536B8D"/>
    <w:rsid w:val="00536F40"/>
    <w:rsid w:val="00537541"/>
    <w:rsid w:val="00541798"/>
    <w:rsid w:val="00542671"/>
    <w:rsid w:val="00543795"/>
    <w:rsid w:val="00544D08"/>
    <w:rsid w:val="00544D36"/>
    <w:rsid w:val="005461AD"/>
    <w:rsid w:val="005475BB"/>
    <w:rsid w:val="005500CB"/>
    <w:rsid w:val="005525A6"/>
    <w:rsid w:val="00552A5E"/>
    <w:rsid w:val="00552DEE"/>
    <w:rsid w:val="0055313C"/>
    <w:rsid w:val="005539C6"/>
    <w:rsid w:val="00553AC0"/>
    <w:rsid w:val="00554956"/>
    <w:rsid w:val="0055572B"/>
    <w:rsid w:val="005562C0"/>
    <w:rsid w:val="00556470"/>
    <w:rsid w:val="00556A13"/>
    <w:rsid w:val="0055741C"/>
    <w:rsid w:val="005577EE"/>
    <w:rsid w:val="00557A23"/>
    <w:rsid w:val="00560A26"/>
    <w:rsid w:val="00560A48"/>
    <w:rsid w:val="005616EE"/>
    <w:rsid w:val="00562346"/>
    <w:rsid w:val="00562E08"/>
    <w:rsid w:val="00564E19"/>
    <w:rsid w:val="005650AC"/>
    <w:rsid w:val="00566AF8"/>
    <w:rsid w:val="00566BEF"/>
    <w:rsid w:val="005678AF"/>
    <w:rsid w:val="005701F9"/>
    <w:rsid w:val="00570915"/>
    <w:rsid w:val="00573C29"/>
    <w:rsid w:val="005744FF"/>
    <w:rsid w:val="00574FEA"/>
    <w:rsid w:val="00575027"/>
    <w:rsid w:val="00575C78"/>
    <w:rsid w:val="00575CB9"/>
    <w:rsid w:val="00575F63"/>
    <w:rsid w:val="005769A9"/>
    <w:rsid w:val="00576EDF"/>
    <w:rsid w:val="00577761"/>
    <w:rsid w:val="00580D9F"/>
    <w:rsid w:val="00582257"/>
    <w:rsid w:val="005830D2"/>
    <w:rsid w:val="0058430F"/>
    <w:rsid w:val="005843D3"/>
    <w:rsid w:val="00584B2B"/>
    <w:rsid w:val="00585796"/>
    <w:rsid w:val="0058593D"/>
    <w:rsid w:val="00585A9E"/>
    <w:rsid w:val="00590810"/>
    <w:rsid w:val="00591D4C"/>
    <w:rsid w:val="00592393"/>
    <w:rsid w:val="00592858"/>
    <w:rsid w:val="005950A6"/>
    <w:rsid w:val="00597EBE"/>
    <w:rsid w:val="005A03F1"/>
    <w:rsid w:val="005A1AD0"/>
    <w:rsid w:val="005A22CD"/>
    <w:rsid w:val="005A3484"/>
    <w:rsid w:val="005A51C0"/>
    <w:rsid w:val="005A6EB8"/>
    <w:rsid w:val="005B0A03"/>
    <w:rsid w:val="005B1A35"/>
    <w:rsid w:val="005B1B12"/>
    <w:rsid w:val="005B2679"/>
    <w:rsid w:val="005B4935"/>
    <w:rsid w:val="005B5961"/>
    <w:rsid w:val="005B6608"/>
    <w:rsid w:val="005B6D47"/>
    <w:rsid w:val="005B788B"/>
    <w:rsid w:val="005C0287"/>
    <w:rsid w:val="005C0DF4"/>
    <w:rsid w:val="005C1399"/>
    <w:rsid w:val="005C16CB"/>
    <w:rsid w:val="005C2084"/>
    <w:rsid w:val="005C3480"/>
    <w:rsid w:val="005C3839"/>
    <w:rsid w:val="005C415B"/>
    <w:rsid w:val="005C4FD4"/>
    <w:rsid w:val="005C58CD"/>
    <w:rsid w:val="005C776B"/>
    <w:rsid w:val="005D0501"/>
    <w:rsid w:val="005D0950"/>
    <w:rsid w:val="005D0EF3"/>
    <w:rsid w:val="005D182A"/>
    <w:rsid w:val="005D22AC"/>
    <w:rsid w:val="005D3920"/>
    <w:rsid w:val="005D477E"/>
    <w:rsid w:val="005D49CC"/>
    <w:rsid w:val="005D4AA8"/>
    <w:rsid w:val="005D4C2F"/>
    <w:rsid w:val="005D5B6D"/>
    <w:rsid w:val="005D6258"/>
    <w:rsid w:val="005D62EB"/>
    <w:rsid w:val="005D6767"/>
    <w:rsid w:val="005D7618"/>
    <w:rsid w:val="005D770E"/>
    <w:rsid w:val="005D7C4F"/>
    <w:rsid w:val="005E048E"/>
    <w:rsid w:val="005E08E4"/>
    <w:rsid w:val="005E0915"/>
    <w:rsid w:val="005E0DE3"/>
    <w:rsid w:val="005E14BB"/>
    <w:rsid w:val="005E19B8"/>
    <w:rsid w:val="005E1DD3"/>
    <w:rsid w:val="005E1E43"/>
    <w:rsid w:val="005E2062"/>
    <w:rsid w:val="005E323B"/>
    <w:rsid w:val="005E3951"/>
    <w:rsid w:val="005E3A27"/>
    <w:rsid w:val="005E5651"/>
    <w:rsid w:val="005E5882"/>
    <w:rsid w:val="005E6AC0"/>
    <w:rsid w:val="005E6C74"/>
    <w:rsid w:val="005E7545"/>
    <w:rsid w:val="005E771F"/>
    <w:rsid w:val="005E7961"/>
    <w:rsid w:val="005F12E3"/>
    <w:rsid w:val="005F19C1"/>
    <w:rsid w:val="005F290D"/>
    <w:rsid w:val="005F32AE"/>
    <w:rsid w:val="005F4801"/>
    <w:rsid w:val="005F6E87"/>
    <w:rsid w:val="005F779A"/>
    <w:rsid w:val="00600A44"/>
    <w:rsid w:val="00600E5F"/>
    <w:rsid w:val="00601914"/>
    <w:rsid w:val="00602127"/>
    <w:rsid w:val="006030B4"/>
    <w:rsid w:val="00605221"/>
    <w:rsid w:val="0060638B"/>
    <w:rsid w:val="00606A2E"/>
    <w:rsid w:val="00607392"/>
    <w:rsid w:val="00607834"/>
    <w:rsid w:val="006103F0"/>
    <w:rsid w:val="006124E3"/>
    <w:rsid w:val="006132E4"/>
    <w:rsid w:val="00613A0C"/>
    <w:rsid w:val="00613BE4"/>
    <w:rsid w:val="00613FBE"/>
    <w:rsid w:val="006154FC"/>
    <w:rsid w:val="00615738"/>
    <w:rsid w:val="00615DAD"/>
    <w:rsid w:val="00616412"/>
    <w:rsid w:val="00617C6A"/>
    <w:rsid w:val="00617F52"/>
    <w:rsid w:val="006200D3"/>
    <w:rsid w:val="006229F6"/>
    <w:rsid w:val="00622E9B"/>
    <w:rsid w:val="0062303C"/>
    <w:rsid w:val="00623E0D"/>
    <w:rsid w:val="006240E4"/>
    <w:rsid w:val="00624B26"/>
    <w:rsid w:val="00624FFF"/>
    <w:rsid w:val="006252C3"/>
    <w:rsid w:val="00625B9D"/>
    <w:rsid w:val="0062604B"/>
    <w:rsid w:val="006274F8"/>
    <w:rsid w:val="006314CF"/>
    <w:rsid w:val="0063189E"/>
    <w:rsid w:val="006319F3"/>
    <w:rsid w:val="006323D2"/>
    <w:rsid w:val="0063240E"/>
    <w:rsid w:val="00632E9E"/>
    <w:rsid w:val="00632F01"/>
    <w:rsid w:val="006335A2"/>
    <w:rsid w:val="00633F63"/>
    <w:rsid w:val="006347FE"/>
    <w:rsid w:val="006371E6"/>
    <w:rsid w:val="00637A3C"/>
    <w:rsid w:val="00637CE1"/>
    <w:rsid w:val="00641073"/>
    <w:rsid w:val="0064118C"/>
    <w:rsid w:val="00641331"/>
    <w:rsid w:val="0064209F"/>
    <w:rsid w:val="00642701"/>
    <w:rsid w:val="00644073"/>
    <w:rsid w:val="0064414A"/>
    <w:rsid w:val="00646B70"/>
    <w:rsid w:val="00646BA9"/>
    <w:rsid w:val="00647227"/>
    <w:rsid w:val="00647B7D"/>
    <w:rsid w:val="00647E4A"/>
    <w:rsid w:val="006506F1"/>
    <w:rsid w:val="00650755"/>
    <w:rsid w:val="00650A7D"/>
    <w:rsid w:val="00650B16"/>
    <w:rsid w:val="00651F4D"/>
    <w:rsid w:val="00652E67"/>
    <w:rsid w:val="00653E10"/>
    <w:rsid w:val="006553EA"/>
    <w:rsid w:val="0065580A"/>
    <w:rsid w:val="0066015F"/>
    <w:rsid w:val="00660D90"/>
    <w:rsid w:val="0066116D"/>
    <w:rsid w:val="00661548"/>
    <w:rsid w:val="00662512"/>
    <w:rsid w:val="00662C74"/>
    <w:rsid w:val="0066332D"/>
    <w:rsid w:val="006638D2"/>
    <w:rsid w:val="00664EE0"/>
    <w:rsid w:val="00665314"/>
    <w:rsid w:val="00665332"/>
    <w:rsid w:val="006668AF"/>
    <w:rsid w:val="00666A52"/>
    <w:rsid w:val="00666D2C"/>
    <w:rsid w:val="0066700A"/>
    <w:rsid w:val="006768C6"/>
    <w:rsid w:val="0067692D"/>
    <w:rsid w:val="006773D9"/>
    <w:rsid w:val="0067751D"/>
    <w:rsid w:val="00677F1D"/>
    <w:rsid w:val="00680F42"/>
    <w:rsid w:val="006812B3"/>
    <w:rsid w:val="006822F6"/>
    <w:rsid w:val="00682BEC"/>
    <w:rsid w:val="00683454"/>
    <w:rsid w:val="00683B4F"/>
    <w:rsid w:val="00683D3C"/>
    <w:rsid w:val="006852EC"/>
    <w:rsid w:val="00690F3F"/>
    <w:rsid w:val="006910F5"/>
    <w:rsid w:val="006915EA"/>
    <w:rsid w:val="00691A73"/>
    <w:rsid w:val="00691B87"/>
    <w:rsid w:val="00692267"/>
    <w:rsid w:val="00693295"/>
    <w:rsid w:val="00693620"/>
    <w:rsid w:val="006943C6"/>
    <w:rsid w:val="00694F43"/>
    <w:rsid w:val="00696F2D"/>
    <w:rsid w:val="006976D7"/>
    <w:rsid w:val="00697BBA"/>
    <w:rsid w:val="006A0E24"/>
    <w:rsid w:val="006A1595"/>
    <w:rsid w:val="006A257F"/>
    <w:rsid w:val="006A3F35"/>
    <w:rsid w:val="006A4D91"/>
    <w:rsid w:val="006A52FD"/>
    <w:rsid w:val="006A7E5E"/>
    <w:rsid w:val="006B0BD0"/>
    <w:rsid w:val="006B1FF5"/>
    <w:rsid w:val="006B2CE9"/>
    <w:rsid w:val="006B3044"/>
    <w:rsid w:val="006B30FF"/>
    <w:rsid w:val="006B407F"/>
    <w:rsid w:val="006B429C"/>
    <w:rsid w:val="006B42B4"/>
    <w:rsid w:val="006B4D88"/>
    <w:rsid w:val="006B51AD"/>
    <w:rsid w:val="006B5D12"/>
    <w:rsid w:val="006B5E4B"/>
    <w:rsid w:val="006B6921"/>
    <w:rsid w:val="006B69B2"/>
    <w:rsid w:val="006B7385"/>
    <w:rsid w:val="006B75B3"/>
    <w:rsid w:val="006B7BD0"/>
    <w:rsid w:val="006C1226"/>
    <w:rsid w:val="006C2392"/>
    <w:rsid w:val="006C2BC9"/>
    <w:rsid w:val="006C3369"/>
    <w:rsid w:val="006C45EA"/>
    <w:rsid w:val="006C51C8"/>
    <w:rsid w:val="006C67A4"/>
    <w:rsid w:val="006C744D"/>
    <w:rsid w:val="006C7CBB"/>
    <w:rsid w:val="006C7EC8"/>
    <w:rsid w:val="006D059E"/>
    <w:rsid w:val="006D0798"/>
    <w:rsid w:val="006D0FB6"/>
    <w:rsid w:val="006D29E4"/>
    <w:rsid w:val="006D45A8"/>
    <w:rsid w:val="006D4C17"/>
    <w:rsid w:val="006D4D88"/>
    <w:rsid w:val="006D5024"/>
    <w:rsid w:val="006D6DD2"/>
    <w:rsid w:val="006D70B4"/>
    <w:rsid w:val="006D7F04"/>
    <w:rsid w:val="006E0A75"/>
    <w:rsid w:val="006E12CA"/>
    <w:rsid w:val="006E2363"/>
    <w:rsid w:val="006E36D7"/>
    <w:rsid w:val="006E444F"/>
    <w:rsid w:val="006E4901"/>
    <w:rsid w:val="006E4D43"/>
    <w:rsid w:val="006E4EC3"/>
    <w:rsid w:val="006E7C1F"/>
    <w:rsid w:val="006E7D9A"/>
    <w:rsid w:val="006F171A"/>
    <w:rsid w:val="006F1C39"/>
    <w:rsid w:val="006F1CB7"/>
    <w:rsid w:val="006F1CFC"/>
    <w:rsid w:val="006F246F"/>
    <w:rsid w:val="006F2CAD"/>
    <w:rsid w:val="006F3AD8"/>
    <w:rsid w:val="006F4150"/>
    <w:rsid w:val="006F45D2"/>
    <w:rsid w:val="006F5DFB"/>
    <w:rsid w:val="006F6BFB"/>
    <w:rsid w:val="006F7742"/>
    <w:rsid w:val="00700170"/>
    <w:rsid w:val="00701009"/>
    <w:rsid w:val="0070311B"/>
    <w:rsid w:val="00704FD2"/>
    <w:rsid w:val="00705CAC"/>
    <w:rsid w:val="00705E5C"/>
    <w:rsid w:val="00706570"/>
    <w:rsid w:val="007069B9"/>
    <w:rsid w:val="00706AF0"/>
    <w:rsid w:val="0070752B"/>
    <w:rsid w:val="007103BC"/>
    <w:rsid w:val="00710D55"/>
    <w:rsid w:val="00710EFE"/>
    <w:rsid w:val="0071180F"/>
    <w:rsid w:val="00711B55"/>
    <w:rsid w:val="00711DE2"/>
    <w:rsid w:val="00712181"/>
    <w:rsid w:val="007126AE"/>
    <w:rsid w:val="00712B1F"/>
    <w:rsid w:val="00713FE3"/>
    <w:rsid w:val="00714D1F"/>
    <w:rsid w:val="007158BE"/>
    <w:rsid w:val="00716285"/>
    <w:rsid w:val="007163D6"/>
    <w:rsid w:val="00716B19"/>
    <w:rsid w:val="0071768E"/>
    <w:rsid w:val="007179F2"/>
    <w:rsid w:val="0072162F"/>
    <w:rsid w:val="007229EC"/>
    <w:rsid w:val="007233A5"/>
    <w:rsid w:val="007234FE"/>
    <w:rsid w:val="00723CDD"/>
    <w:rsid w:val="007241E1"/>
    <w:rsid w:val="00724A02"/>
    <w:rsid w:val="00724CE1"/>
    <w:rsid w:val="00726B2E"/>
    <w:rsid w:val="00726D94"/>
    <w:rsid w:val="00726DB7"/>
    <w:rsid w:val="007274A2"/>
    <w:rsid w:val="00727D43"/>
    <w:rsid w:val="00727DB5"/>
    <w:rsid w:val="0073000A"/>
    <w:rsid w:val="0073088E"/>
    <w:rsid w:val="00731085"/>
    <w:rsid w:val="00732CF7"/>
    <w:rsid w:val="007333CC"/>
    <w:rsid w:val="007333D9"/>
    <w:rsid w:val="00733C80"/>
    <w:rsid w:val="00733DF3"/>
    <w:rsid w:val="00734263"/>
    <w:rsid w:val="00736E46"/>
    <w:rsid w:val="007371AF"/>
    <w:rsid w:val="007371F2"/>
    <w:rsid w:val="0074080A"/>
    <w:rsid w:val="00741449"/>
    <w:rsid w:val="00741A80"/>
    <w:rsid w:val="00741D86"/>
    <w:rsid w:val="00742CAE"/>
    <w:rsid w:val="00743D26"/>
    <w:rsid w:val="00744420"/>
    <w:rsid w:val="007447F2"/>
    <w:rsid w:val="00745E3D"/>
    <w:rsid w:val="00746C1A"/>
    <w:rsid w:val="00750B3F"/>
    <w:rsid w:val="00751036"/>
    <w:rsid w:val="00751470"/>
    <w:rsid w:val="00751A06"/>
    <w:rsid w:val="00751B37"/>
    <w:rsid w:val="00751F7C"/>
    <w:rsid w:val="00752DCF"/>
    <w:rsid w:val="00753060"/>
    <w:rsid w:val="00753B4E"/>
    <w:rsid w:val="0075452F"/>
    <w:rsid w:val="00754ADA"/>
    <w:rsid w:val="00755105"/>
    <w:rsid w:val="0075564E"/>
    <w:rsid w:val="00756983"/>
    <w:rsid w:val="00757576"/>
    <w:rsid w:val="00757E2A"/>
    <w:rsid w:val="00760757"/>
    <w:rsid w:val="00761943"/>
    <w:rsid w:val="00762AC1"/>
    <w:rsid w:val="00763988"/>
    <w:rsid w:val="00763BAD"/>
    <w:rsid w:val="007640C2"/>
    <w:rsid w:val="00764ADC"/>
    <w:rsid w:val="00767EA3"/>
    <w:rsid w:val="00771213"/>
    <w:rsid w:val="007731DB"/>
    <w:rsid w:val="00774296"/>
    <w:rsid w:val="00775675"/>
    <w:rsid w:val="007768CE"/>
    <w:rsid w:val="00776965"/>
    <w:rsid w:val="00777498"/>
    <w:rsid w:val="00780837"/>
    <w:rsid w:val="0078202E"/>
    <w:rsid w:val="0078206A"/>
    <w:rsid w:val="0078286A"/>
    <w:rsid w:val="00783430"/>
    <w:rsid w:val="007834D6"/>
    <w:rsid w:val="00785303"/>
    <w:rsid w:val="00785DDD"/>
    <w:rsid w:val="00786321"/>
    <w:rsid w:val="007866D1"/>
    <w:rsid w:val="00786B16"/>
    <w:rsid w:val="00794592"/>
    <w:rsid w:val="00795860"/>
    <w:rsid w:val="00795974"/>
    <w:rsid w:val="00795FAB"/>
    <w:rsid w:val="007A03DD"/>
    <w:rsid w:val="007A0720"/>
    <w:rsid w:val="007A0846"/>
    <w:rsid w:val="007A0E1B"/>
    <w:rsid w:val="007A1349"/>
    <w:rsid w:val="007A1703"/>
    <w:rsid w:val="007A271F"/>
    <w:rsid w:val="007A345C"/>
    <w:rsid w:val="007A37D0"/>
    <w:rsid w:val="007A45E0"/>
    <w:rsid w:val="007A527F"/>
    <w:rsid w:val="007A6375"/>
    <w:rsid w:val="007A734C"/>
    <w:rsid w:val="007B0F1A"/>
    <w:rsid w:val="007B29B5"/>
    <w:rsid w:val="007B2A43"/>
    <w:rsid w:val="007B2CE5"/>
    <w:rsid w:val="007B3EE3"/>
    <w:rsid w:val="007B5821"/>
    <w:rsid w:val="007B614F"/>
    <w:rsid w:val="007B6484"/>
    <w:rsid w:val="007B6B3F"/>
    <w:rsid w:val="007B6EE6"/>
    <w:rsid w:val="007C0577"/>
    <w:rsid w:val="007C0F1C"/>
    <w:rsid w:val="007C15BF"/>
    <w:rsid w:val="007C1D41"/>
    <w:rsid w:val="007C243F"/>
    <w:rsid w:val="007C26E2"/>
    <w:rsid w:val="007C33D5"/>
    <w:rsid w:val="007C3A14"/>
    <w:rsid w:val="007C3F7C"/>
    <w:rsid w:val="007C4138"/>
    <w:rsid w:val="007C46E2"/>
    <w:rsid w:val="007C479A"/>
    <w:rsid w:val="007C4968"/>
    <w:rsid w:val="007C504E"/>
    <w:rsid w:val="007C5150"/>
    <w:rsid w:val="007C52E5"/>
    <w:rsid w:val="007D0102"/>
    <w:rsid w:val="007D074D"/>
    <w:rsid w:val="007D1245"/>
    <w:rsid w:val="007D16BC"/>
    <w:rsid w:val="007D264E"/>
    <w:rsid w:val="007D31AD"/>
    <w:rsid w:val="007D37DC"/>
    <w:rsid w:val="007D3FB2"/>
    <w:rsid w:val="007D5D04"/>
    <w:rsid w:val="007D649A"/>
    <w:rsid w:val="007D6AD9"/>
    <w:rsid w:val="007D6D99"/>
    <w:rsid w:val="007D7668"/>
    <w:rsid w:val="007D785D"/>
    <w:rsid w:val="007E05FA"/>
    <w:rsid w:val="007E08E3"/>
    <w:rsid w:val="007E1AF3"/>
    <w:rsid w:val="007E4398"/>
    <w:rsid w:val="007E4743"/>
    <w:rsid w:val="007E4B28"/>
    <w:rsid w:val="007E538E"/>
    <w:rsid w:val="007E6218"/>
    <w:rsid w:val="007E6235"/>
    <w:rsid w:val="007E6284"/>
    <w:rsid w:val="007F0283"/>
    <w:rsid w:val="007F033C"/>
    <w:rsid w:val="007F067E"/>
    <w:rsid w:val="007F09D9"/>
    <w:rsid w:val="007F125A"/>
    <w:rsid w:val="007F2DD2"/>
    <w:rsid w:val="007F301C"/>
    <w:rsid w:val="007F3491"/>
    <w:rsid w:val="007F455E"/>
    <w:rsid w:val="007F508C"/>
    <w:rsid w:val="007F5BE8"/>
    <w:rsid w:val="007F6522"/>
    <w:rsid w:val="007F73FE"/>
    <w:rsid w:val="00800BB5"/>
    <w:rsid w:val="00800CC5"/>
    <w:rsid w:val="00800FFC"/>
    <w:rsid w:val="00801004"/>
    <w:rsid w:val="008018B8"/>
    <w:rsid w:val="00801EA3"/>
    <w:rsid w:val="00802211"/>
    <w:rsid w:val="00802731"/>
    <w:rsid w:val="008035ED"/>
    <w:rsid w:val="00803B13"/>
    <w:rsid w:val="008042DF"/>
    <w:rsid w:val="00804817"/>
    <w:rsid w:val="008053FD"/>
    <w:rsid w:val="00805C78"/>
    <w:rsid w:val="00805E3B"/>
    <w:rsid w:val="0080656D"/>
    <w:rsid w:val="00806680"/>
    <w:rsid w:val="0081136B"/>
    <w:rsid w:val="00811D3A"/>
    <w:rsid w:val="00812765"/>
    <w:rsid w:val="008137F2"/>
    <w:rsid w:val="00813884"/>
    <w:rsid w:val="00813E4A"/>
    <w:rsid w:val="00817449"/>
    <w:rsid w:val="00817ED8"/>
    <w:rsid w:val="0082005C"/>
    <w:rsid w:val="008201C5"/>
    <w:rsid w:val="008204B5"/>
    <w:rsid w:val="00820B2C"/>
    <w:rsid w:val="00820D3B"/>
    <w:rsid w:val="00822C0F"/>
    <w:rsid w:val="00823DE7"/>
    <w:rsid w:val="008253F9"/>
    <w:rsid w:val="008254F9"/>
    <w:rsid w:val="008265F3"/>
    <w:rsid w:val="00826620"/>
    <w:rsid w:val="008266F4"/>
    <w:rsid w:val="0082710B"/>
    <w:rsid w:val="00827591"/>
    <w:rsid w:val="00827713"/>
    <w:rsid w:val="00830578"/>
    <w:rsid w:val="00830B5B"/>
    <w:rsid w:val="008311F7"/>
    <w:rsid w:val="0083304B"/>
    <w:rsid w:val="008335DF"/>
    <w:rsid w:val="0083387A"/>
    <w:rsid w:val="00833BCB"/>
    <w:rsid w:val="0083426C"/>
    <w:rsid w:val="00834FEA"/>
    <w:rsid w:val="008359DF"/>
    <w:rsid w:val="008366DA"/>
    <w:rsid w:val="008369A5"/>
    <w:rsid w:val="00836A70"/>
    <w:rsid w:val="00836D2B"/>
    <w:rsid w:val="00837202"/>
    <w:rsid w:val="00840380"/>
    <w:rsid w:val="00840F05"/>
    <w:rsid w:val="0084121E"/>
    <w:rsid w:val="00841B5C"/>
    <w:rsid w:val="00843296"/>
    <w:rsid w:val="008432E2"/>
    <w:rsid w:val="00843720"/>
    <w:rsid w:val="00844D38"/>
    <w:rsid w:val="00846C7C"/>
    <w:rsid w:val="0085017D"/>
    <w:rsid w:val="008519C1"/>
    <w:rsid w:val="00854741"/>
    <w:rsid w:val="00854E72"/>
    <w:rsid w:val="00855278"/>
    <w:rsid w:val="00855967"/>
    <w:rsid w:val="00855D86"/>
    <w:rsid w:val="00856D57"/>
    <w:rsid w:val="008573AF"/>
    <w:rsid w:val="00857A04"/>
    <w:rsid w:val="00861230"/>
    <w:rsid w:val="00862345"/>
    <w:rsid w:val="0086301E"/>
    <w:rsid w:val="008631DE"/>
    <w:rsid w:val="008635F9"/>
    <w:rsid w:val="00865738"/>
    <w:rsid w:val="0086784A"/>
    <w:rsid w:val="00867C76"/>
    <w:rsid w:val="00867DB2"/>
    <w:rsid w:val="00867F6B"/>
    <w:rsid w:val="0087005C"/>
    <w:rsid w:val="008718AF"/>
    <w:rsid w:val="00871ADA"/>
    <w:rsid w:val="00871B8C"/>
    <w:rsid w:val="00872D59"/>
    <w:rsid w:val="008735CA"/>
    <w:rsid w:val="008736DB"/>
    <w:rsid w:val="0087656E"/>
    <w:rsid w:val="00876CBB"/>
    <w:rsid w:val="00880067"/>
    <w:rsid w:val="00881D83"/>
    <w:rsid w:val="0088360C"/>
    <w:rsid w:val="00884DA4"/>
    <w:rsid w:val="00885E1B"/>
    <w:rsid w:val="0088774F"/>
    <w:rsid w:val="0088782E"/>
    <w:rsid w:val="008904D7"/>
    <w:rsid w:val="00890EC7"/>
    <w:rsid w:val="00890F68"/>
    <w:rsid w:val="00891BAC"/>
    <w:rsid w:val="008932AF"/>
    <w:rsid w:val="00894127"/>
    <w:rsid w:val="008953AA"/>
    <w:rsid w:val="008957B6"/>
    <w:rsid w:val="00897D9E"/>
    <w:rsid w:val="00897E63"/>
    <w:rsid w:val="008A0B38"/>
    <w:rsid w:val="008A1F9C"/>
    <w:rsid w:val="008A3BA8"/>
    <w:rsid w:val="008A4987"/>
    <w:rsid w:val="008A4B7A"/>
    <w:rsid w:val="008A58AB"/>
    <w:rsid w:val="008A6F68"/>
    <w:rsid w:val="008B0FF7"/>
    <w:rsid w:val="008B1BCD"/>
    <w:rsid w:val="008B4992"/>
    <w:rsid w:val="008B4C67"/>
    <w:rsid w:val="008B4FC2"/>
    <w:rsid w:val="008B69C5"/>
    <w:rsid w:val="008C053E"/>
    <w:rsid w:val="008C05D5"/>
    <w:rsid w:val="008C0636"/>
    <w:rsid w:val="008C0668"/>
    <w:rsid w:val="008C0C78"/>
    <w:rsid w:val="008C3E80"/>
    <w:rsid w:val="008C4A1E"/>
    <w:rsid w:val="008C509C"/>
    <w:rsid w:val="008C56C3"/>
    <w:rsid w:val="008C5946"/>
    <w:rsid w:val="008D02B8"/>
    <w:rsid w:val="008D03C9"/>
    <w:rsid w:val="008D169C"/>
    <w:rsid w:val="008D3980"/>
    <w:rsid w:val="008D45BE"/>
    <w:rsid w:val="008D46B6"/>
    <w:rsid w:val="008D4803"/>
    <w:rsid w:val="008D50E0"/>
    <w:rsid w:val="008D55DD"/>
    <w:rsid w:val="008E1D58"/>
    <w:rsid w:val="008E27C8"/>
    <w:rsid w:val="008E29FB"/>
    <w:rsid w:val="008E3955"/>
    <w:rsid w:val="008E3C01"/>
    <w:rsid w:val="008E3F77"/>
    <w:rsid w:val="008E443B"/>
    <w:rsid w:val="008E4720"/>
    <w:rsid w:val="008E47D7"/>
    <w:rsid w:val="008E4E6C"/>
    <w:rsid w:val="008E6ED0"/>
    <w:rsid w:val="008F50A5"/>
    <w:rsid w:val="008F7F23"/>
    <w:rsid w:val="00900470"/>
    <w:rsid w:val="00900D1F"/>
    <w:rsid w:val="00901D09"/>
    <w:rsid w:val="00902082"/>
    <w:rsid w:val="00902296"/>
    <w:rsid w:val="00902367"/>
    <w:rsid w:val="00902552"/>
    <w:rsid w:val="00902689"/>
    <w:rsid w:val="00902FA9"/>
    <w:rsid w:val="00903B44"/>
    <w:rsid w:val="00904AD4"/>
    <w:rsid w:val="009051D1"/>
    <w:rsid w:val="00905521"/>
    <w:rsid w:val="00907056"/>
    <w:rsid w:val="00907AAB"/>
    <w:rsid w:val="00907E6D"/>
    <w:rsid w:val="00911C71"/>
    <w:rsid w:val="00913CA4"/>
    <w:rsid w:val="00914453"/>
    <w:rsid w:val="00915087"/>
    <w:rsid w:val="009157BA"/>
    <w:rsid w:val="00915FCF"/>
    <w:rsid w:val="00916221"/>
    <w:rsid w:val="009166B5"/>
    <w:rsid w:val="009174F3"/>
    <w:rsid w:val="00917563"/>
    <w:rsid w:val="00917BA0"/>
    <w:rsid w:val="009206E1"/>
    <w:rsid w:val="0092125E"/>
    <w:rsid w:val="00921B8A"/>
    <w:rsid w:val="009220CE"/>
    <w:rsid w:val="009222D1"/>
    <w:rsid w:val="00922738"/>
    <w:rsid w:val="0092301C"/>
    <w:rsid w:val="00925475"/>
    <w:rsid w:val="009264BC"/>
    <w:rsid w:val="00926C38"/>
    <w:rsid w:val="00927739"/>
    <w:rsid w:val="0093033A"/>
    <w:rsid w:val="00930D9B"/>
    <w:rsid w:val="009318DF"/>
    <w:rsid w:val="00932358"/>
    <w:rsid w:val="00932975"/>
    <w:rsid w:val="009329C6"/>
    <w:rsid w:val="00932BF6"/>
    <w:rsid w:val="00933BEF"/>
    <w:rsid w:val="009342E4"/>
    <w:rsid w:val="00934A41"/>
    <w:rsid w:val="00934C4B"/>
    <w:rsid w:val="009350EB"/>
    <w:rsid w:val="00935CED"/>
    <w:rsid w:val="00936EC7"/>
    <w:rsid w:val="0093728F"/>
    <w:rsid w:val="00940194"/>
    <w:rsid w:val="00940B66"/>
    <w:rsid w:val="00940CD8"/>
    <w:rsid w:val="009411D6"/>
    <w:rsid w:val="00941443"/>
    <w:rsid w:val="00941F0F"/>
    <w:rsid w:val="00942F4C"/>
    <w:rsid w:val="009437FA"/>
    <w:rsid w:val="0094468D"/>
    <w:rsid w:val="00944D2E"/>
    <w:rsid w:val="00944F00"/>
    <w:rsid w:val="009459CC"/>
    <w:rsid w:val="00945AC6"/>
    <w:rsid w:val="009466B4"/>
    <w:rsid w:val="009502A9"/>
    <w:rsid w:val="0095085A"/>
    <w:rsid w:val="00951758"/>
    <w:rsid w:val="009526EE"/>
    <w:rsid w:val="00952D0B"/>
    <w:rsid w:val="00953A78"/>
    <w:rsid w:val="009553AE"/>
    <w:rsid w:val="00955813"/>
    <w:rsid w:val="00955FD2"/>
    <w:rsid w:val="00956033"/>
    <w:rsid w:val="0095612E"/>
    <w:rsid w:val="00956A31"/>
    <w:rsid w:val="00956ED2"/>
    <w:rsid w:val="009576D3"/>
    <w:rsid w:val="00960180"/>
    <w:rsid w:val="00960283"/>
    <w:rsid w:val="00960672"/>
    <w:rsid w:val="00960FBB"/>
    <w:rsid w:val="0096195E"/>
    <w:rsid w:val="00961B16"/>
    <w:rsid w:val="00963175"/>
    <w:rsid w:val="00964144"/>
    <w:rsid w:val="00964B96"/>
    <w:rsid w:val="00964E6A"/>
    <w:rsid w:val="00965205"/>
    <w:rsid w:val="00966335"/>
    <w:rsid w:val="00966864"/>
    <w:rsid w:val="00967288"/>
    <w:rsid w:val="009703C4"/>
    <w:rsid w:val="00971BB3"/>
    <w:rsid w:val="009729A3"/>
    <w:rsid w:val="009735EF"/>
    <w:rsid w:val="009740DF"/>
    <w:rsid w:val="009759D3"/>
    <w:rsid w:val="00976D7C"/>
    <w:rsid w:val="0097746E"/>
    <w:rsid w:val="009822F6"/>
    <w:rsid w:val="00982EB3"/>
    <w:rsid w:val="00983CE2"/>
    <w:rsid w:val="00984062"/>
    <w:rsid w:val="009846D9"/>
    <w:rsid w:val="009847A6"/>
    <w:rsid w:val="009848B8"/>
    <w:rsid w:val="00984D86"/>
    <w:rsid w:val="0098629C"/>
    <w:rsid w:val="009871C0"/>
    <w:rsid w:val="0099012D"/>
    <w:rsid w:val="0099039E"/>
    <w:rsid w:val="009914E1"/>
    <w:rsid w:val="009921CC"/>
    <w:rsid w:val="009921F7"/>
    <w:rsid w:val="00996546"/>
    <w:rsid w:val="009966C5"/>
    <w:rsid w:val="009976D1"/>
    <w:rsid w:val="009A037C"/>
    <w:rsid w:val="009A091F"/>
    <w:rsid w:val="009A13F1"/>
    <w:rsid w:val="009A189A"/>
    <w:rsid w:val="009A1BDC"/>
    <w:rsid w:val="009A2A2B"/>
    <w:rsid w:val="009A2EB9"/>
    <w:rsid w:val="009A2F12"/>
    <w:rsid w:val="009A36D3"/>
    <w:rsid w:val="009A3CEE"/>
    <w:rsid w:val="009A4682"/>
    <w:rsid w:val="009A53A5"/>
    <w:rsid w:val="009A5B83"/>
    <w:rsid w:val="009A5D8D"/>
    <w:rsid w:val="009A65AE"/>
    <w:rsid w:val="009A6F27"/>
    <w:rsid w:val="009A6F7B"/>
    <w:rsid w:val="009A701C"/>
    <w:rsid w:val="009A753E"/>
    <w:rsid w:val="009B1248"/>
    <w:rsid w:val="009B3822"/>
    <w:rsid w:val="009B406A"/>
    <w:rsid w:val="009B49DD"/>
    <w:rsid w:val="009B56DD"/>
    <w:rsid w:val="009B5D96"/>
    <w:rsid w:val="009B5DF9"/>
    <w:rsid w:val="009B7DE3"/>
    <w:rsid w:val="009B7F23"/>
    <w:rsid w:val="009C0587"/>
    <w:rsid w:val="009C0E17"/>
    <w:rsid w:val="009C2488"/>
    <w:rsid w:val="009C351C"/>
    <w:rsid w:val="009C53B8"/>
    <w:rsid w:val="009C55BF"/>
    <w:rsid w:val="009C60B7"/>
    <w:rsid w:val="009C657E"/>
    <w:rsid w:val="009C695D"/>
    <w:rsid w:val="009C6AEE"/>
    <w:rsid w:val="009C6B0D"/>
    <w:rsid w:val="009C6EC9"/>
    <w:rsid w:val="009C755D"/>
    <w:rsid w:val="009D074B"/>
    <w:rsid w:val="009D0B2A"/>
    <w:rsid w:val="009D0FB1"/>
    <w:rsid w:val="009D1B71"/>
    <w:rsid w:val="009D317A"/>
    <w:rsid w:val="009D3231"/>
    <w:rsid w:val="009D3233"/>
    <w:rsid w:val="009D4429"/>
    <w:rsid w:val="009D546B"/>
    <w:rsid w:val="009D704A"/>
    <w:rsid w:val="009D7146"/>
    <w:rsid w:val="009D7DEE"/>
    <w:rsid w:val="009E1FB5"/>
    <w:rsid w:val="009E22BD"/>
    <w:rsid w:val="009E240C"/>
    <w:rsid w:val="009E2BC9"/>
    <w:rsid w:val="009E2D2E"/>
    <w:rsid w:val="009E4DBE"/>
    <w:rsid w:val="009E6D37"/>
    <w:rsid w:val="009F0407"/>
    <w:rsid w:val="009F174E"/>
    <w:rsid w:val="009F25D3"/>
    <w:rsid w:val="009F408B"/>
    <w:rsid w:val="009F4923"/>
    <w:rsid w:val="009F5458"/>
    <w:rsid w:val="009F64B7"/>
    <w:rsid w:val="009F69A8"/>
    <w:rsid w:val="009F6EB8"/>
    <w:rsid w:val="009F7915"/>
    <w:rsid w:val="00A00FB0"/>
    <w:rsid w:val="00A01348"/>
    <w:rsid w:val="00A01392"/>
    <w:rsid w:val="00A018C0"/>
    <w:rsid w:val="00A01F47"/>
    <w:rsid w:val="00A0327B"/>
    <w:rsid w:val="00A03832"/>
    <w:rsid w:val="00A04475"/>
    <w:rsid w:val="00A06024"/>
    <w:rsid w:val="00A06059"/>
    <w:rsid w:val="00A06AB2"/>
    <w:rsid w:val="00A10452"/>
    <w:rsid w:val="00A109A8"/>
    <w:rsid w:val="00A10E3D"/>
    <w:rsid w:val="00A118DA"/>
    <w:rsid w:val="00A11C5B"/>
    <w:rsid w:val="00A11C7E"/>
    <w:rsid w:val="00A12B65"/>
    <w:rsid w:val="00A13426"/>
    <w:rsid w:val="00A1342B"/>
    <w:rsid w:val="00A13E98"/>
    <w:rsid w:val="00A1415C"/>
    <w:rsid w:val="00A14588"/>
    <w:rsid w:val="00A1486D"/>
    <w:rsid w:val="00A15E5D"/>
    <w:rsid w:val="00A15E71"/>
    <w:rsid w:val="00A169DB"/>
    <w:rsid w:val="00A16C8C"/>
    <w:rsid w:val="00A2140F"/>
    <w:rsid w:val="00A23BB0"/>
    <w:rsid w:val="00A24AAC"/>
    <w:rsid w:val="00A26858"/>
    <w:rsid w:val="00A304E8"/>
    <w:rsid w:val="00A30DA6"/>
    <w:rsid w:val="00A30EE0"/>
    <w:rsid w:val="00A31EC8"/>
    <w:rsid w:val="00A33C85"/>
    <w:rsid w:val="00A33CA9"/>
    <w:rsid w:val="00A33D06"/>
    <w:rsid w:val="00A34F71"/>
    <w:rsid w:val="00A353C8"/>
    <w:rsid w:val="00A36F5F"/>
    <w:rsid w:val="00A379AA"/>
    <w:rsid w:val="00A37AB5"/>
    <w:rsid w:val="00A40261"/>
    <w:rsid w:val="00A41054"/>
    <w:rsid w:val="00A4146A"/>
    <w:rsid w:val="00A42879"/>
    <w:rsid w:val="00A4322E"/>
    <w:rsid w:val="00A4380E"/>
    <w:rsid w:val="00A439F3"/>
    <w:rsid w:val="00A44C82"/>
    <w:rsid w:val="00A4694A"/>
    <w:rsid w:val="00A46CFA"/>
    <w:rsid w:val="00A47202"/>
    <w:rsid w:val="00A50456"/>
    <w:rsid w:val="00A53303"/>
    <w:rsid w:val="00A53591"/>
    <w:rsid w:val="00A5392D"/>
    <w:rsid w:val="00A542FF"/>
    <w:rsid w:val="00A54388"/>
    <w:rsid w:val="00A54604"/>
    <w:rsid w:val="00A54932"/>
    <w:rsid w:val="00A55024"/>
    <w:rsid w:val="00A56C0F"/>
    <w:rsid w:val="00A57335"/>
    <w:rsid w:val="00A60ABA"/>
    <w:rsid w:val="00A60CEE"/>
    <w:rsid w:val="00A637FC"/>
    <w:rsid w:val="00A639B2"/>
    <w:rsid w:val="00A642C0"/>
    <w:rsid w:val="00A6444F"/>
    <w:rsid w:val="00A64BAE"/>
    <w:rsid w:val="00A661D3"/>
    <w:rsid w:val="00A6685A"/>
    <w:rsid w:val="00A67575"/>
    <w:rsid w:val="00A678CA"/>
    <w:rsid w:val="00A67B55"/>
    <w:rsid w:val="00A7150D"/>
    <w:rsid w:val="00A719CF"/>
    <w:rsid w:val="00A71C93"/>
    <w:rsid w:val="00A723F6"/>
    <w:rsid w:val="00A72E9B"/>
    <w:rsid w:val="00A731A6"/>
    <w:rsid w:val="00A74D29"/>
    <w:rsid w:val="00A761AE"/>
    <w:rsid w:val="00A76401"/>
    <w:rsid w:val="00A76F24"/>
    <w:rsid w:val="00A805A3"/>
    <w:rsid w:val="00A80A20"/>
    <w:rsid w:val="00A82089"/>
    <w:rsid w:val="00A83BAE"/>
    <w:rsid w:val="00A8487A"/>
    <w:rsid w:val="00A849C6"/>
    <w:rsid w:val="00A86754"/>
    <w:rsid w:val="00A9075D"/>
    <w:rsid w:val="00A91338"/>
    <w:rsid w:val="00A91F5D"/>
    <w:rsid w:val="00A91FE1"/>
    <w:rsid w:val="00A93EFF"/>
    <w:rsid w:val="00A94CC1"/>
    <w:rsid w:val="00A9510E"/>
    <w:rsid w:val="00A96664"/>
    <w:rsid w:val="00A966EB"/>
    <w:rsid w:val="00A96EAB"/>
    <w:rsid w:val="00AA1315"/>
    <w:rsid w:val="00AA189C"/>
    <w:rsid w:val="00AA22FC"/>
    <w:rsid w:val="00AA3FF5"/>
    <w:rsid w:val="00AA4A8B"/>
    <w:rsid w:val="00AA4DD0"/>
    <w:rsid w:val="00AA54EF"/>
    <w:rsid w:val="00AA5926"/>
    <w:rsid w:val="00AA5933"/>
    <w:rsid w:val="00AA5FCC"/>
    <w:rsid w:val="00AA754B"/>
    <w:rsid w:val="00AA7724"/>
    <w:rsid w:val="00AB0F3E"/>
    <w:rsid w:val="00AB186D"/>
    <w:rsid w:val="00AB27D1"/>
    <w:rsid w:val="00AB2CA8"/>
    <w:rsid w:val="00AB30F9"/>
    <w:rsid w:val="00AB5D22"/>
    <w:rsid w:val="00AB68B3"/>
    <w:rsid w:val="00AB6F0E"/>
    <w:rsid w:val="00AB7FD9"/>
    <w:rsid w:val="00AB7FF1"/>
    <w:rsid w:val="00AC159F"/>
    <w:rsid w:val="00AC23A4"/>
    <w:rsid w:val="00AC27D0"/>
    <w:rsid w:val="00AC2956"/>
    <w:rsid w:val="00AC297B"/>
    <w:rsid w:val="00AC473A"/>
    <w:rsid w:val="00AC6DB1"/>
    <w:rsid w:val="00AC73E6"/>
    <w:rsid w:val="00AD0170"/>
    <w:rsid w:val="00AD134E"/>
    <w:rsid w:val="00AD1552"/>
    <w:rsid w:val="00AD19AF"/>
    <w:rsid w:val="00AD1EC7"/>
    <w:rsid w:val="00AD2120"/>
    <w:rsid w:val="00AD2DE1"/>
    <w:rsid w:val="00AD3191"/>
    <w:rsid w:val="00AD320E"/>
    <w:rsid w:val="00AD36E3"/>
    <w:rsid w:val="00AD4534"/>
    <w:rsid w:val="00AD4FBC"/>
    <w:rsid w:val="00AD5BE3"/>
    <w:rsid w:val="00AD5E5E"/>
    <w:rsid w:val="00AD650B"/>
    <w:rsid w:val="00AD6A59"/>
    <w:rsid w:val="00AD78F6"/>
    <w:rsid w:val="00AE1C1D"/>
    <w:rsid w:val="00AE211F"/>
    <w:rsid w:val="00AE28BE"/>
    <w:rsid w:val="00AE2D27"/>
    <w:rsid w:val="00AE2F5C"/>
    <w:rsid w:val="00AE3B7E"/>
    <w:rsid w:val="00AE4872"/>
    <w:rsid w:val="00AE4915"/>
    <w:rsid w:val="00AE569F"/>
    <w:rsid w:val="00AE5B0B"/>
    <w:rsid w:val="00AE7AA8"/>
    <w:rsid w:val="00AF0E85"/>
    <w:rsid w:val="00AF235F"/>
    <w:rsid w:val="00AF3B92"/>
    <w:rsid w:val="00AF5F9F"/>
    <w:rsid w:val="00AF6316"/>
    <w:rsid w:val="00AF7369"/>
    <w:rsid w:val="00AF7FF6"/>
    <w:rsid w:val="00B00537"/>
    <w:rsid w:val="00B016BA"/>
    <w:rsid w:val="00B017DD"/>
    <w:rsid w:val="00B02EEC"/>
    <w:rsid w:val="00B0460B"/>
    <w:rsid w:val="00B04F20"/>
    <w:rsid w:val="00B05471"/>
    <w:rsid w:val="00B05E0D"/>
    <w:rsid w:val="00B05EA5"/>
    <w:rsid w:val="00B05F9E"/>
    <w:rsid w:val="00B064EF"/>
    <w:rsid w:val="00B067E8"/>
    <w:rsid w:val="00B12AC3"/>
    <w:rsid w:val="00B12C57"/>
    <w:rsid w:val="00B13933"/>
    <w:rsid w:val="00B13D93"/>
    <w:rsid w:val="00B13FEF"/>
    <w:rsid w:val="00B15387"/>
    <w:rsid w:val="00B16459"/>
    <w:rsid w:val="00B166A1"/>
    <w:rsid w:val="00B17235"/>
    <w:rsid w:val="00B178A4"/>
    <w:rsid w:val="00B204C8"/>
    <w:rsid w:val="00B20868"/>
    <w:rsid w:val="00B21C85"/>
    <w:rsid w:val="00B232DB"/>
    <w:rsid w:val="00B238D7"/>
    <w:rsid w:val="00B240B2"/>
    <w:rsid w:val="00B24E73"/>
    <w:rsid w:val="00B24F8B"/>
    <w:rsid w:val="00B2543A"/>
    <w:rsid w:val="00B25825"/>
    <w:rsid w:val="00B263C0"/>
    <w:rsid w:val="00B263DA"/>
    <w:rsid w:val="00B27142"/>
    <w:rsid w:val="00B27783"/>
    <w:rsid w:val="00B27D13"/>
    <w:rsid w:val="00B305E7"/>
    <w:rsid w:val="00B30661"/>
    <w:rsid w:val="00B32024"/>
    <w:rsid w:val="00B323FE"/>
    <w:rsid w:val="00B32BDB"/>
    <w:rsid w:val="00B32FC5"/>
    <w:rsid w:val="00B33FDF"/>
    <w:rsid w:val="00B3445C"/>
    <w:rsid w:val="00B34D33"/>
    <w:rsid w:val="00B352A3"/>
    <w:rsid w:val="00B354C8"/>
    <w:rsid w:val="00B3614D"/>
    <w:rsid w:val="00B379E5"/>
    <w:rsid w:val="00B41A45"/>
    <w:rsid w:val="00B4276B"/>
    <w:rsid w:val="00B428F4"/>
    <w:rsid w:val="00B43899"/>
    <w:rsid w:val="00B43FD2"/>
    <w:rsid w:val="00B446B1"/>
    <w:rsid w:val="00B44F53"/>
    <w:rsid w:val="00B4521E"/>
    <w:rsid w:val="00B4536B"/>
    <w:rsid w:val="00B46A2A"/>
    <w:rsid w:val="00B46C57"/>
    <w:rsid w:val="00B507A9"/>
    <w:rsid w:val="00B50C4E"/>
    <w:rsid w:val="00B5359D"/>
    <w:rsid w:val="00B53DD7"/>
    <w:rsid w:val="00B54535"/>
    <w:rsid w:val="00B547CB"/>
    <w:rsid w:val="00B548D1"/>
    <w:rsid w:val="00B552C7"/>
    <w:rsid w:val="00B55374"/>
    <w:rsid w:val="00B55E79"/>
    <w:rsid w:val="00B576AF"/>
    <w:rsid w:val="00B608DE"/>
    <w:rsid w:val="00B61AB8"/>
    <w:rsid w:val="00B63189"/>
    <w:rsid w:val="00B631A4"/>
    <w:rsid w:val="00B6474F"/>
    <w:rsid w:val="00B6516F"/>
    <w:rsid w:val="00B65E3D"/>
    <w:rsid w:val="00B67C0E"/>
    <w:rsid w:val="00B7004F"/>
    <w:rsid w:val="00B719EB"/>
    <w:rsid w:val="00B71EC2"/>
    <w:rsid w:val="00B71ED6"/>
    <w:rsid w:val="00B72063"/>
    <w:rsid w:val="00B73895"/>
    <w:rsid w:val="00B7402F"/>
    <w:rsid w:val="00B7430D"/>
    <w:rsid w:val="00B746D5"/>
    <w:rsid w:val="00B75020"/>
    <w:rsid w:val="00B77D53"/>
    <w:rsid w:val="00B81AE1"/>
    <w:rsid w:val="00B83814"/>
    <w:rsid w:val="00B8435D"/>
    <w:rsid w:val="00B85174"/>
    <w:rsid w:val="00B901E5"/>
    <w:rsid w:val="00B90304"/>
    <w:rsid w:val="00B9030D"/>
    <w:rsid w:val="00B903F7"/>
    <w:rsid w:val="00B90CB1"/>
    <w:rsid w:val="00B91895"/>
    <w:rsid w:val="00B9207C"/>
    <w:rsid w:val="00B92DD0"/>
    <w:rsid w:val="00B93D6D"/>
    <w:rsid w:val="00B9577D"/>
    <w:rsid w:val="00B965E1"/>
    <w:rsid w:val="00B973E1"/>
    <w:rsid w:val="00B978DF"/>
    <w:rsid w:val="00B978F5"/>
    <w:rsid w:val="00BA0326"/>
    <w:rsid w:val="00BA0EA2"/>
    <w:rsid w:val="00BA11F6"/>
    <w:rsid w:val="00BA1F5B"/>
    <w:rsid w:val="00BA276D"/>
    <w:rsid w:val="00BA2F31"/>
    <w:rsid w:val="00BA3CC8"/>
    <w:rsid w:val="00BA51BA"/>
    <w:rsid w:val="00BA63D6"/>
    <w:rsid w:val="00BA72FD"/>
    <w:rsid w:val="00BB03E3"/>
    <w:rsid w:val="00BB074F"/>
    <w:rsid w:val="00BB12EE"/>
    <w:rsid w:val="00BB139D"/>
    <w:rsid w:val="00BB17C3"/>
    <w:rsid w:val="00BB192B"/>
    <w:rsid w:val="00BB3388"/>
    <w:rsid w:val="00BB46D5"/>
    <w:rsid w:val="00BB5C24"/>
    <w:rsid w:val="00BB661A"/>
    <w:rsid w:val="00BB7771"/>
    <w:rsid w:val="00BB7AD1"/>
    <w:rsid w:val="00BC12C2"/>
    <w:rsid w:val="00BC1A13"/>
    <w:rsid w:val="00BC1F03"/>
    <w:rsid w:val="00BC29E7"/>
    <w:rsid w:val="00BC450B"/>
    <w:rsid w:val="00BC50CD"/>
    <w:rsid w:val="00BC51B4"/>
    <w:rsid w:val="00BC5B12"/>
    <w:rsid w:val="00BC7325"/>
    <w:rsid w:val="00BD0596"/>
    <w:rsid w:val="00BD0796"/>
    <w:rsid w:val="00BD09BD"/>
    <w:rsid w:val="00BD0FC4"/>
    <w:rsid w:val="00BD1116"/>
    <w:rsid w:val="00BD23C6"/>
    <w:rsid w:val="00BD25A1"/>
    <w:rsid w:val="00BD3130"/>
    <w:rsid w:val="00BD47EA"/>
    <w:rsid w:val="00BD5327"/>
    <w:rsid w:val="00BD5B55"/>
    <w:rsid w:val="00BD6D96"/>
    <w:rsid w:val="00BD6E95"/>
    <w:rsid w:val="00BD7911"/>
    <w:rsid w:val="00BD7A60"/>
    <w:rsid w:val="00BE1861"/>
    <w:rsid w:val="00BE2774"/>
    <w:rsid w:val="00BE2856"/>
    <w:rsid w:val="00BE2B82"/>
    <w:rsid w:val="00BE2C4A"/>
    <w:rsid w:val="00BE2DB3"/>
    <w:rsid w:val="00BE3141"/>
    <w:rsid w:val="00BE3ABB"/>
    <w:rsid w:val="00BE3B96"/>
    <w:rsid w:val="00BE5390"/>
    <w:rsid w:val="00BE6720"/>
    <w:rsid w:val="00BE7663"/>
    <w:rsid w:val="00BF04FA"/>
    <w:rsid w:val="00BF0882"/>
    <w:rsid w:val="00BF1909"/>
    <w:rsid w:val="00BF4532"/>
    <w:rsid w:val="00BF4C0B"/>
    <w:rsid w:val="00BF4D0E"/>
    <w:rsid w:val="00BF5EFD"/>
    <w:rsid w:val="00C005E6"/>
    <w:rsid w:val="00C016E0"/>
    <w:rsid w:val="00C01AE4"/>
    <w:rsid w:val="00C029C7"/>
    <w:rsid w:val="00C02B0B"/>
    <w:rsid w:val="00C02C5C"/>
    <w:rsid w:val="00C03A9A"/>
    <w:rsid w:val="00C04174"/>
    <w:rsid w:val="00C04C4B"/>
    <w:rsid w:val="00C04F23"/>
    <w:rsid w:val="00C055CE"/>
    <w:rsid w:val="00C061DB"/>
    <w:rsid w:val="00C066F7"/>
    <w:rsid w:val="00C0692C"/>
    <w:rsid w:val="00C0747E"/>
    <w:rsid w:val="00C07608"/>
    <w:rsid w:val="00C11E66"/>
    <w:rsid w:val="00C12054"/>
    <w:rsid w:val="00C12A62"/>
    <w:rsid w:val="00C1424E"/>
    <w:rsid w:val="00C14484"/>
    <w:rsid w:val="00C14E32"/>
    <w:rsid w:val="00C16594"/>
    <w:rsid w:val="00C16990"/>
    <w:rsid w:val="00C20E08"/>
    <w:rsid w:val="00C21565"/>
    <w:rsid w:val="00C22080"/>
    <w:rsid w:val="00C22BDF"/>
    <w:rsid w:val="00C249ED"/>
    <w:rsid w:val="00C253C2"/>
    <w:rsid w:val="00C2562F"/>
    <w:rsid w:val="00C271E3"/>
    <w:rsid w:val="00C27402"/>
    <w:rsid w:val="00C27F48"/>
    <w:rsid w:val="00C309AC"/>
    <w:rsid w:val="00C30B05"/>
    <w:rsid w:val="00C31391"/>
    <w:rsid w:val="00C34A57"/>
    <w:rsid w:val="00C354A7"/>
    <w:rsid w:val="00C35519"/>
    <w:rsid w:val="00C36520"/>
    <w:rsid w:val="00C374A8"/>
    <w:rsid w:val="00C409C6"/>
    <w:rsid w:val="00C40D17"/>
    <w:rsid w:val="00C4168E"/>
    <w:rsid w:val="00C42052"/>
    <w:rsid w:val="00C422E5"/>
    <w:rsid w:val="00C428BB"/>
    <w:rsid w:val="00C429BD"/>
    <w:rsid w:val="00C470A7"/>
    <w:rsid w:val="00C47577"/>
    <w:rsid w:val="00C477F9"/>
    <w:rsid w:val="00C5088E"/>
    <w:rsid w:val="00C510CA"/>
    <w:rsid w:val="00C511B7"/>
    <w:rsid w:val="00C51258"/>
    <w:rsid w:val="00C521EE"/>
    <w:rsid w:val="00C52746"/>
    <w:rsid w:val="00C528C3"/>
    <w:rsid w:val="00C54D30"/>
    <w:rsid w:val="00C54D9E"/>
    <w:rsid w:val="00C55628"/>
    <w:rsid w:val="00C5737C"/>
    <w:rsid w:val="00C602BE"/>
    <w:rsid w:val="00C61576"/>
    <w:rsid w:val="00C623E4"/>
    <w:rsid w:val="00C630F2"/>
    <w:rsid w:val="00C6457E"/>
    <w:rsid w:val="00C64C2D"/>
    <w:rsid w:val="00C64DB2"/>
    <w:rsid w:val="00C656EE"/>
    <w:rsid w:val="00C65982"/>
    <w:rsid w:val="00C65AF3"/>
    <w:rsid w:val="00C667F2"/>
    <w:rsid w:val="00C67AD3"/>
    <w:rsid w:val="00C67D96"/>
    <w:rsid w:val="00C70093"/>
    <w:rsid w:val="00C70962"/>
    <w:rsid w:val="00C723F0"/>
    <w:rsid w:val="00C72833"/>
    <w:rsid w:val="00C72A80"/>
    <w:rsid w:val="00C73BA1"/>
    <w:rsid w:val="00C741BD"/>
    <w:rsid w:val="00C74CF9"/>
    <w:rsid w:val="00C750CD"/>
    <w:rsid w:val="00C75254"/>
    <w:rsid w:val="00C75CF1"/>
    <w:rsid w:val="00C76C75"/>
    <w:rsid w:val="00C77074"/>
    <w:rsid w:val="00C80063"/>
    <w:rsid w:val="00C80BFE"/>
    <w:rsid w:val="00C8224A"/>
    <w:rsid w:val="00C8467A"/>
    <w:rsid w:val="00C852DE"/>
    <w:rsid w:val="00C862FF"/>
    <w:rsid w:val="00C86429"/>
    <w:rsid w:val="00C86489"/>
    <w:rsid w:val="00C87A99"/>
    <w:rsid w:val="00C9066A"/>
    <w:rsid w:val="00C91172"/>
    <w:rsid w:val="00C91CBC"/>
    <w:rsid w:val="00C923C0"/>
    <w:rsid w:val="00C9257A"/>
    <w:rsid w:val="00C92881"/>
    <w:rsid w:val="00C92D23"/>
    <w:rsid w:val="00C93643"/>
    <w:rsid w:val="00C94436"/>
    <w:rsid w:val="00C94BB9"/>
    <w:rsid w:val="00C94D6B"/>
    <w:rsid w:val="00C97BB8"/>
    <w:rsid w:val="00C97DB8"/>
    <w:rsid w:val="00CA0161"/>
    <w:rsid w:val="00CA08AE"/>
    <w:rsid w:val="00CA0C01"/>
    <w:rsid w:val="00CA1466"/>
    <w:rsid w:val="00CA14FB"/>
    <w:rsid w:val="00CA2712"/>
    <w:rsid w:val="00CA310B"/>
    <w:rsid w:val="00CA3975"/>
    <w:rsid w:val="00CA3E88"/>
    <w:rsid w:val="00CA4071"/>
    <w:rsid w:val="00CA4FA1"/>
    <w:rsid w:val="00CA6975"/>
    <w:rsid w:val="00CA6B6B"/>
    <w:rsid w:val="00CA70C6"/>
    <w:rsid w:val="00CA7315"/>
    <w:rsid w:val="00CB115B"/>
    <w:rsid w:val="00CB1A6E"/>
    <w:rsid w:val="00CB1C9D"/>
    <w:rsid w:val="00CB32CE"/>
    <w:rsid w:val="00CB3F8D"/>
    <w:rsid w:val="00CB412E"/>
    <w:rsid w:val="00CB52FD"/>
    <w:rsid w:val="00CB56BC"/>
    <w:rsid w:val="00CB56EC"/>
    <w:rsid w:val="00CB711A"/>
    <w:rsid w:val="00CB7AFF"/>
    <w:rsid w:val="00CC10B3"/>
    <w:rsid w:val="00CC11BD"/>
    <w:rsid w:val="00CC1C5E"/>
    <w:rsid w:val="00CC259C"/>
    <w:rsid w:val="00CC3E9C"/>
    <w:rsid w:val="00CC5C46"/>
    <w:rsid w:val="00CC6B19"/>
    <w:rsid w:val="00CC7C3B"/>
    <w:rsid w:val="00CD080F"/>
    <w:rsid w:val="00CD08D1"/>
    <w:rsid w:val="00CD0C41"/>
    <w:rsid w:val="00CD20E3"/>
    <w:rsid w:val="00CD3251"/>
    <w:rsid w:val="00CD4BA9"/>
    <w:rsid w:val="00CD4BAD"/>
    <w:rsid w:val="00CD4E73"/>
    <w:rsid w:val="00CD69E7"/>
    <w:rsid w:val="00CD6FB7"/>
    <w:rsid w:val="00CD7144"/>
    <w:rsid w:val="00CD7552"/>
    <w:rsid w:val="00CD7903"/>
    <w:rsid w:val="00CE0747"/>
    <w:rsid w:val="00CE07A9"/>
    <w:rsid w:val="00CE1BBA"/>
    <w:rsid w:val="00CE26F4"/>
    <w:rsid w:val="00CE3014"/>
    <w:rsid w:val="00CE52B4"/>
    <w:rsid w:val="00CE564F"/>
    <w:rsid w:val="00CE5C4D"/>
    <w:rsid w:val="00CE6771"/>
    <w:rsid w:val="00CE7ED6"/>
    <w:rsid w:val="00CF0145"/>
    <w:rsid w:val="00CF03BA"/>
    <w:rsid w:val="00CF060A"/>
    <w:rsid w:val="00CF10C9"/>
    <w:rsid w:val="00CF25DD"/>
    <w:rsid w:val="00CF45A2"/>
    <w:rsid w:val="00CF4A0F"/>
    <w:rsid w:val="00CF4A33"/>
    <w:rsid w:val="00CF4B1C"/>
    <w:rsid w:val="00CF5AC0"/>
    <w:rsid w:val="00CF6213"/>
    <w:rsid w:val="00CF7A10"/>
    <w:rsid w:val="00CF7F7C"/>
    <w:rsid w:val="00D009E7"/>
    <w:rsid w:val="00D01527"/>
    <w:rsid w:val="00D02DD2"/>
    <w:rsid w:val="00D03229"/>
    <w:rsid w:val="00D034D1"/>
    <w:rsid w:val="00D04490"/>
    <w:rsid w:val="00D0471C"/>
    <w:rsid w:val="00D049D7"/>
    <w:rsid w:val="00D04A1F"/>
    <w:rsid w:val="00D04D06"/>
    <w:rsid w:val="00D04D91"/>
    <w:rsid w:val="00D053A7"/>
    <w:rsid w:val="00D06A1D"/>
    <w:rsid w:val="00D07977"/>
    <w:rsid w:val="00D105E6"/>
    <w:rsid w:val="00D10A82"/>
    <w:rsid w:val="00D10F8A"/>
    <w:rsid w:val="00D10F9A"/>
    <w:rsid w:val="00D111B8"/>
    <w:rsid w:val="00D116B9"/>
    <w:rsid w:val="00D127D6"/>
    <w:rsid w:val="00D12EEA"/>
    <w:rsid w:val="00D13410"/>
    <w:rsid w:val="00D157DF"/>
    <w:rsid w:val="00D1607B"/>
    <w:rsid w:val="00D1655B"/>
    <w:rsid w:val="00D17A36"/>
    <w:rsid w:val="00D17C20"/>
    <w:rsid w:val="00D2071E"/>
    <w:rsid w:val="00D215BF"/>
    <w:rsid w:val="00D21E1D"/>
    <w:rsid w:val="00D233BA"/>
    <w:rsid w:val="00D24B9F"/>
    <w:rsid w:val="00D24E3D"/>
    <w:rsid w:val="00D24EF2"/>
    <w:rsid w:val="00D25353"/>
    <w:rsid w:val="00D25760"/>
    <w:rsid w:val="00D2711A"/>
    <w:rsid w:val="00D2771E"/>
    <w:rsid w:val="00D2772E"/>
    <w:rsid w:val="00D2796B"/>
    <w:rsid w:val="00D30A85"/>
    <w:rsid w:val="00D3126A"/>
    <w:rsid w:val="00D317EA"/>
    <w:rsid w:val="00D320D2"/>
    <w:rsid w:val="00D32300"/>
    <w:rsid w:val="00D339EE"/>
    <w:rsid w:val="00D347A4"/>
    <w:rsid w:val="00D34912"/>
    <w:rsid w:val="00D34FBC"/>
    <w:rsid w:val="00D353DB"/>
    <w:rsid w:val="00D35C67"/>
    <w:rsid w:val="00D36FCB"/>
    <w:rsid w:val="00D378DE"/>
    <w:rsid w:val="00D4039A"/>
    <w:rsid w:val="00D435D9"/>
    <w:rsid w:val="00D4363A"/>
    <w:rsid w:val="00D4372E"/>
    <w:rsid w:val="00D43848"/>
    <w:rsid w:val="00D43AF9"/>
    <w:rsid w:val="00D44896"/>
    <w:rsid w:val="00D4539E"/>
    <w:rsid w:val="00D45467"/>
    <w:rsid w:val="00D456A9"/>
    <w:rsid w:val="00D45DDB"/>
    <w:rsid w:val="00D466FB"/>
    <w:rsid w:val="00D46A0E"/>
    <w:rsid w:val="00D46A90"/>
    <w:rsid w:val="00D46AD8"/>
    <w:rsid w:val="00D50FDD"/>
    <w:rsid w:val="00D526F7"/>
    <w:rsid w:val="00D52895"/>
    <w:rsid w:val="00D52C6D"/>
    <w:rsid w:val="00D54552"/>
    <w:rsid w:val="00D5481C"/>
    <w:rsid w:val="00D550D5"/>
    <w:rsid w:val="00D552C2"/>
    <w:rsid w:val="00D55DDC"/>
    <w:rsid w:val="00D564DE"/>
    <w:rsid w:val="00D566A9"/>
    <w:rsid w:val="00D578AC"/>
    <w:rsid w:val="00D609B3"/>
    <w:rsid w:val="00D63039"/>
    <w:rsid w:val="00D6323D"/>
    <w:rsid w:val="00D63554"/>
    <w:rsid w:val="00D6385B"/>
    <w:rsid w:val="00D65852"/>
    <w:rsid w:val="00D6626C"/>
    <w:rsid w:val="00D662C1"/>
    <w:rsid w:val="00D6694C"/>
    <w:rsid w:val="00D67A3F"/>
    <w:rsid w:val="00D70635"/>
    <w:rsid w:val="00D71401"/>
    <w:rsid w:val="00D715FE"/>
    <w:rsid w:val="00D71FC7"/>
    <w:rsid w:val="00D7273A"/>
    <w:rsid w:val="00D72FF6"/>
    <w:rsid w:val="00D73033"/>
    <w:rsid w:val="00D7325D"/>
    <w:rsid w:val="00D73D4F"/>
    <w:rsid w:val="00D7480D"/>
    <w:rsid w:val="00D75DA4"/>
    <w:rsid w:val="00D76003"/>
    <w:rsid w:val="00D76902"/>
    <w:rsid w:val="00D76CFE"/>
    <w:rsid w:val="00D778F0"/>
    <w:rsid w:val="00D77AC7"/>
    <w:rsid w:val="00D77D9B"/>
    <w:rsid w:val="00D80AB7"/>
    <w:rsid w:val="00D80AFD"/>
    <w:rsid w:val="00D81DCC"/>
    <w:rsid w:val="00D824ED"/>
    <w:rsid w:val="00D82826"/>
    <w:rsid w:val="00D82FB1"/>
    <w:rsid w:val="00D83D50"/>
    <w:rsid w:val="00D84C28"/>
    <w:rsid w:val="00D8605E"/>
    <w:rsid w:val="00D86545"/>
    <w:rsid w:val="00D86596"/>
    <w:rsid w:val="00D901B8"/>
    <w:rsid w:val="00D904E4"/>
    <w:rsid w:val="00D90B9C"/>
    <w:rsid w:val="00D90C19"/>
    <w:rsid w:val="00D948F9"/>
    <w:rsid w:val="00D94C72"/>
    <w:rsid w:val="00D962E1"/>
    <w:rsid w:val="00D96501"/>
    <w:rsid w:val="00DA0CCA"/>
    <w:rsid w:val="00DA1566"/>
    <w:rsid w:val="00DA2A95"/>
    <w:rsid w:val="00DA370B"/>
    <w:rsid w:val="00DA3C9A"/>
    <w:rsid w:val="00DA42EE"/>
    <w:rsid w:val="00DA5563"/>
    <w:rsid w:val="00DA58B6"/>
    <w:rsid w:val="00DB08A9"/>
    <w:rsid w:val="00DB1118"/>
    <w:rsid w:val="00DB1C46"/>
    <w:rsid w:val="00DB3F06"/>
    <w:rsid w:val="00DB40EA"/>
    <w:rsid w:val="00DB448C"/>
    <w:rsid w:val="00DB4D88"/>
    <w:rsid w:val="00DB6F6F"/>
    <w:rsid w:val="00DC0C11"/>
    <w:rsid w:val="00DC0D73"/>
    <w:rsid w:val="00DC0EDA"/>
    <w:rsid w:val="00DC2176"/>
    <w:rsid w:val="00DC2612"/>
    <w:rsid w:val="00DC289A"/>
    <w:rsid w:val="00DC2AA9"/>
    <w:rsid w:val="00DC3716"/>
    <w:rsid w:val="00DC5072"/>
    <w:rsid w:val="00DC5CB3"/>
    <w:rsid w:val="00DC5FE9"/>
    <w:rsid w:val="00DC6045"/>
    <w:rsid w:val="00DC64BD"/>
    <w:rsid w:val="00DC6535"/>
    <w:rsid w:val="00DC6970"/>
    <w:rsid w:val="00DC6B0F"/>
    <w:rsid w:val="00DC6E15"/>
    <w:rsid w:val="00DC754E"/>
    <w:rsid w:val="00DC7822"/>
    <w:rsid w:val="00DD0017"/>
    <w:rsid w:val="00DD0ACF"/>
    <w:rsid w:val="00DD0FF5"/>
    <w:rsid w:val="00DD26F6"/>
    <w:rsid w:val="00DD2B63"/>
    <w:rsid w:val="00DD36F7"/>
    <w:rsid w:val="00DD3717"/>
    <w:rsid w:val="00DD4B89"/>
    <w:rsid w:val="00DD5642"/>
    <w:rsid w:val="00DD5660"/>
    <w:rsid w:val="00DD5C35"/>
    <w:rsid w:val="00DD78B0"/>
    <w:rsid w:val="00DE1529"/>
    <w:rsid w:val="00DE26C8"/>
    <w:rsid w:val="00DE272B"/>
    <w:rsid w:val="00DE39D1"/>
    <w:rsid w:val="00DE412A"/>
    <w:rsid w:val="00DE61BC"/>
    <w:rsid w:val="00DE621A"/>
    <w:rsid w:val="00DE62B7"/>
    <w:rsid w:val="00DF06A7"/>
    <w:rsid w:val="00DF0A2E"/>
    <w:rsid w:val="00DF15D5"/>
    <w:rsid w:val="00DF22B0"/>
    <w:rsid w:val="00DF24D4"/>
    <w:rsid w:val="00DF2C77"/>
    <w:rsid w:val="00DF356F"/>
    <w:rsid w:val="00DF40F2"/>
    <w:rsid w:val="00DF4766"/>
    <w:rsid w:val="00DF4DC1"/>
    <w:rsid w:val="00DF59E1"/>
    <w:rsid w:val="00DF61A6"/>
    <w:rsid w:val="00DF7C0E"/>
    <w:rsid w:val="00E0051F"/>
    <w:rsid w:val="00E00633"/>
    <w:rsid w:val="00E00A72"/>
    <w:rsid w:val="00E01768"/>
    <w:rsid w:val="00E0236B"/>
    <w:rsid w:val="00E02523"/>
    <w:rsid w:val="00E02B87"/>
    <w:rsid w:val="00E03312"/>
    <w:rsid w:val="00E045D8"/>
    <w:rsid w:val="00E0557C"/>
    <w:rsid w:val="00E05809"/>
    <w:rsid w:val="00E0654C"/>
    <w:rsid w:val="00E06F82"/>
    <w:rsid w:val="00E07B4D"/>
    <w:rsid w:val="00E07B8E"/>
    <w:rsid w:val="00E1133D"/>
    <w:rsid w:val="00E11E92"/>
    <w:rsid w:val="00E132CB"/>
    <w:rsid w:val="00E133EA"/>
    <w:rsid w:val="00E13721"/>
    <w:rsid w:val="00E143D6"/>
    <w:rsid w:val="00E159AB"/>
    <w:rsid w:val="00E1602C"/>
    <w:rsid w:val="00E16824"/>
    <w:rsid w:val="00E208C9"/>
    <w:rsid w:val="00E20F3A"/>
    <w:rsid w:val="00E21216"/>
    <w:rsid w:val="00E213E0"/>
    <w:rsid w:val="00E21449"/>
    <w:rsid w:val="00E217BE"/>
    <w:rsid w:val="00E21942"/>
    <w:rsid w:val="00E23584"/>
    <w:rsid w:val="00E241F5"/>
    <w:rsid w:val="00E259B1"/>
    <w:rsid w:val="00E25B52"/>
    <w:rsid w:val="00E269B9"/>
    <w:rsid w:val="00E3035A"/>
    <w:rsid w:val="00E30B57"/>
    <w:rsid w:val="00E31323"/>
    <w:rsid w:val="00E31881"/>
    <w:rsid w:val="00E31898"/>
    <w:rsid w:val="00E31C15"/>
    <w:rsid w:val="00E32039"/>
    <w:rsid w:val="00E3417E"/>
    <w:rsid w:val="00E345BC"/>
    <w:rsid w:val="00E34F51"/>
    <w:rsid w:val="00E35371"/>
    <w:rsid w:val="00E409BD"/>
    <w:rsid w:val="00E40A8A"/>
    <w:rsid w:val="00E41A2C"/>
    <w:rsid w:val="00E42704"/>
    <w:rsid w:val="00E43E3D"/>
    <w:rsid w:val="00E43FA9"/>
    <w:rsid w:val="00E44872"/>
    <w:rsid w:val="00E46042"/>
    <w:rsid w:val="00E464B8"/>
    <w:rsid w:val="00E47331"/>
    <w:rsid w:val="00E5015A"/>
    <w:rsid w:val="00E517F5"/>
    <w:rsid w:val="00E53591"/>
    <w:rsid w:val="00E543EB"/>
    <w:rsid w:val="00E54B53"/>
    <w:rsid w:val="00E54FBD"/>
    <w:rsid w:val="00E558E4"/>
    <w:rsid w:val="00E56326"/>
    <w:rsid w:val="00E56832"/>
    <w:rsid w:val="00E56DFF"/>
    <w:rsid w:val="00E5709A"/>
    <w:rsid w:val="00E60C25"/>
    <w:rsid w:val="00E6188B"/>
    <w:rsid w:val="00E61FE0"/>
    <w:rsid w:val="00E62C3C"/>
    <w:rsid w:val="00E62D3A"/>
    <w:rsid w:val="00E630FB"/>
    <w:rsid w:val="00E6339A"/>
    <w:rsid w:val="00E638F7"/>
    <w:rsid w:val="00E63C15"/>
    <w:rsid w:val="00E64160"/>
    <w:rsid w:val="00E644F8"/>
    <w:rsid w:val="00E6459D"/>
    <w:rsid w:val="00E64D38"/>
    <w:rsid w:val="00E654A6"/>
    <w:rsid w:val="00E65A37"/>
    <w:rsid w:val="00E662B0"/>
    <w:rsid w:val="00E663F5"/>
    <w:rsid w:val="00E66B86"/>
    <w:rsid w:val="00E66D79"/>
    <w:rsid w:val="00E67A12"/>
    <w:rsid w:val="00E67D06"/>
    <w:rsid w:val="00E702A1"/>
    <w:rsid w:val="00E70C92"/>
    <w:rsid w:val="00E72509"/>
    <w:rsid w:val="00E72F01"/>
    <w:rsid w:val="00E73E88"/>
    <w:rsid w:val="00E73EA8"/>
    <w:rsid w:val="00E750D0"/>
    <w:rsid w:val="00E76EB9"/>
    <w:rsid w:val="00E76FEB"/>
    <w:rsid w:val="00E7780F"/>
    <w:rsid w:val="00E77971"/>
    <w:rsid w:val="00E77F73"/>
    <w:rsid w:val="00E81A4C"/>
    <w:rsid w:val="00E85092"/>
    <w:rsid w:val="00E87400"/>
    <w:rsid w:val="00E87785"/>
    <w:rsid w:val="00E87DDC"/>
    <w:rsid w:val="00E9060E"/>
    <w:rsid w:val="00E9116F"/>
    <w:rsid w:val="00E91BC7"/>
    <w:rsid w:val="00E934B0"/>
    <w:rsid w:val="00E93C40"/>
    <w:rsid w:val="00E93F73"/>
    <w:rsid w:val="00E9467D"/>
    <w:rsid w:val="00E955F3"/>
    <w:rsid w:val="00E9565C"/>
    <w:rsid w:val="00E9570D"/>
    <w:rsid w:val="00E95FD2"/>
    <w:rsid w:val="00E96024"/>
    <w:rsid w:val="00E9637A"/>
    <w:rsid w:val="00E977B7"/>
    <w:rsid w:val="00E9797C"/>
    <w:rsid w:val="00EA05E5"/>
    <w:rsid w:val="00EA095C"/>
    <w:rsid w:val="00EA0DEE"/>
    <w:rsid w:val="00EA1597"/>
    <w:rsid w:val="00EA20AC"/>
    <w:rsid w:val="00EA2712"/>
    <w:rsid w:val="00EA6F9E"/>
    <w:rsid w:val="00EA7845"/>
    <w:rsid w:val="00EA7A96"/>
    <w:rsid w:val="00EB0E90"/>
    <w:rsid w:val="00EB0F0A"/>
    <w:rsid w:val="00EB1456"/>
    <w:rsid w:val="00EB16D1"/>
    <w:rsid w:val="00EB1F7F"/>
    <w:rsid w:val="00EB241F"/>
    <w:rsid w:val="00EB47FE"/>
    <w:rsid w:val="00EB5816"/>
    <w:rsid w:val="00EB5CA8"/>
    <w:rsid w:val="00EB60C4"/>
    <w:rsid w:val="00EB6DE3"/>
    <w:rsid w:val="00EC0659"/>
    <w:rsid w:val="00EC0EA1"/>
    <w:rsid w:val="00EC24C5"/>
    <w:rsid w:val="00EC2D17"/>
    <w:rsid w:val="00EC2DBA"/>
    <w:rsid w:val="00EC30B7"/>
    <w:rsid w:val="00EC3BE6"/>
    <w:rsid w:val="00EC449B"/>
    <w:rsid w:val="00EC4B80"/>
    <w:rsid w:val="00EC54DB"/>
    <w:rsid w:val="00EC5D16"/>
    <w:rsid w:val="00EC6727"/>
    <w:rsid w:val="00EC693B"/>
    <w:rsid w:val="00EC6DDB"/>
    <w:rsid w:val="00EC7332"/>
    <w:rsid w:val="00EC782B"/>
    <w:rsid w:val="00ED0411"/>
    <w:rsid w:val="00ED07CF"/>
    <w:rsid w:val="00ED111C"/>
    <w:rsid w:val="00ED13CC"/>
    <w:rsid w:val="00ED195C"/>
    <w:rsid w:val="00ED1CD0"/>
    <w:rsid w:val="00ED1EF9"/>
    <w:rsid w:val="00ED20AB"/>
    <w:rsid w:val="00ED2746"/>
    <w:rsid w:val="00ED2EEA"/>
    <w:rsid w:val="00ED340D"/>
    <w:rsid w:val="00ED3699"/>
    <w:rsid w:val="00ED3769"/>
    <w:rsid w:val="00ED51E7"/>
    <w:rsid w:val="00ED54FB"/>
    <w:rsid w:val="00ED5EC2"/>
    <w:rsid w:val="00ED6389"/>
    <w:rsid w:val="00ED709A"/>
    <w:rsid w:val="00EE1131"/>
    <w:rsid w:val="00EE268D"/>
    <w:rsid w:val="00EE298B"/>
    <w:rsid w:val="00EE2B53"/>
    <w:rsid w:val="00EE2C56"/>
    <w:rsid w:val="00EE31F9"/>
    <w:rsid w:val="00EE4182"/>
    <w:rsid w:val="00EE418A"/>
    <w:rsid w:val="00EE44AB"/>
    <w:rsid w:val="00EE6061"/>
    <w:rsid w:val="00EE7DE4"/>
    <w:rsid w:val="00EF05A6"/>
    <w:rsid w:val="00EF1000"/>
    <w:rsid w:val="00EF2BF3"/>
    <w:rsid w:val="00EF2C9B"/>
    <w:rsid w:val="00EF60D0"/>
    <w:rsid w:val="00EF66A6"/>
    <w:rsid w:val="00EF730D"/>
    <w:rsid w:val="00EF778B"/>
    <w:rsid w:val="00F00383"/>
    <w:rsid w:val="00F0073F"/>
    <w:rsid w:val="00F01D4C"/>
    <w:rsid w:val="00F01EA9"/>
    <w:rsid w:val="00F028A0"/>
    <w:rsid w:val="00F028F9"/>
    <w:rsid w:val="00F038CD"/>
    <w:rsid w:val="00F03F1A"/>
    <w:rsid w:val="00F0583F"/>
    <w:rsid w:val="00F05B6A"/>
    <w:rsid w:val="00F05C40"/>
    <w:rsid w:val="00F06108"/>
    <w:rsid w:val="00F06EA2"/>
    <w:rsid w:val="00F07B0D"/>
    <w:rsid w:val="00F07D54"/>
    <w:rsid w:val="00F07DB3"/>
    <w:rsid w:val="00F109AA"/>
    <w:rsid w:val="00F10EC9"/>
    <w:rsid w:val="00F113F0"/>
    <w:rsid w:val="00F1167D"/>
    <w:rsid w:val="00F12A3C"/>
    <w:rsid w:val="00F144DA"/>
    <w:rsid w:val="00F15202"/>
    <w:rsid w:val="00F1523C"/>
    <w:rsid w:val="00F157DB"/>
    <w:rsid w:val="00F15D52"/>
    <w:rsid w:val="00F15E6B"/>
    <w:rsid w:val="00F15F9B"/>
    <w:rsid w:val="00F1618F"/>
    <w:rsid w:val="00F1678B"/>
    <w:rsid w:val="00F17230"/>
    <w:rsid w:val="00F21102"/>
    <w:rsid w:val="00F219EC"/>
    <w:rsid w:val="00F21BDA"/>
    <w:rsid w:val="00F2289E"/>
    <w:rsid w:val="00F23B7E"/>
    <w:rsid w:val="00F24041"/>
    <w:rsid w:val="00F2435B"/>
    <w:rsid w:val="00F24598"/>
    <w:rsid w:val="00F246B5"/>
    <w:rsid w:val="00F24B66"/>
    <w:rsid w:val="00F24DEA"/>
    <w:rsid w:val="00F25EAD"/>
    <w:rsid w:val="00F3076F"/>
    <w:rsid w:val="00F318A7"/>
    <w:rsid w:val="00F336E7"/>
    <w:rsid w:val="00F34263"/>
    <w:rsid w:val="00F34826"/>
    <w:rsid w:val="00F35212"/>
    <w:rsid w:val="00F35899"/>
    <w:rsid w:val="00F3700C"/>
    <w:rsid w:val="00F37070"/>
    <w:rsid w:val="00F40AF3"/>
    <w:rsid w:val="00F4134F"/>
    <w:rsid w:val="00F41C79"/>
    <w:rsid w:val="00F42C09"/>
    <w:rsid w:val="00F433E8"/>
    <w:rsid w:val="00F4347E"/>
    <w:rsid w:val="00F43604"/>
    <w:rsid w:val="00F45B3E"/>
    <w:rsid w:val="00F45CBA"/>
    <w:rsid w:val="00F46046"/>
    <w:rsid w:val="00F461F0"/>
    <w:rsid w:val="00F46EC6"/>
    <w:rsid w:val="00F4724E"/>
    <w:rsid w:val="00F47E0A"/>
    <w:rsid w:val="00F53A0E"/>
    <w:rsid w:val="00F557E8"/>
    <w:rsid w:val="00F5610C"/>
    <w:rsid w:val="00F562BF"/>
    <w:rsid w:val="00F56390"/>
    <w:rsid w:val="00F575A5"/>
    <w:rsid w:val="00F610B3"/>
    <w:rsid w:val="00F61268"/>
    <w:rsid w:val="00F6231E"/>
    <w:rsid w:val="00F62891"/>
    <w:rsid w:val="00F6329D"/>
    <w:rsid w:val="00F63A7C"/>
    <w:rsid w:val="00F63E54"/>
    <w:rsid w:val="00F63F81"/>
    <w:rsid w:val="00F64B8E"/>
    <w:rsid w:val="00F65304"/>
    <w:rsid w:val="00F657FC"/>
    <w:rsid w:val="00F65F9B"/>
    <w:rsid w:val="00F66731"/>
    <w:rsid w:val="00F66DE8"/>
    <w:rsid w:val="00F6773C"/>
    <w:rsid w:val="00F7087D"/>
    <w:rsid w:val="00F70EC4"/>
    <w:rsid w:val="00F70F6A"/>
    <w:rsid w:val="00F71026"/>
    <w:rsid w:val="00F72128"/>
    <w:rsid w:val="00F738FB"/>
    <w:rsid w:val="00F746BD"/>
    <w:rsid w:val="00F75963"/>
    <w:rsid w:val="00F75D6A"/>
    <w:rsid w:val="00F7654E"/>
    <w:rsid w:val="00F76E4E"/>
    <w:rsid w:val="00F77218"/>
    <w:rsid w:val="00F7746A"/>
    <w:rsid w:val="00F818EF"/>
    <w:rsid w:val="00F823D4"/>
    <w:rsid w:val="00F832E6"/>
    <w:rsid w:val="00F83E43"/>
    <w:rsid w:val="00F842DD"/>
    <w:rsid w:val="00F85F24"/>
    <w:rsid w:val="00F860A7"/>
    <w:rsid w:val="00F864A0"/>
    <w:rsid w:val="00F86E67"/>
    <w:rsid w:val="00F87771"/>
    <w:rsid w:val="00F87BEF"/>
    <w:rsid w:val="00F905E6"/>
    <w:rsid w:val="00F90F9D"/>
    <w:rsid w:val="00F91592"/>
    <w:rsid w:val="00F91AC8"/>
    <w:rsid w:val="00F9202B"/>
    <w:rsid w:val="00F9256F"/>
    <w:rsid w:val="00F92CA5"/>
    <w:rsid w:val="00F93268"/>
    <w:rsid w:val="00F9419A"/>
    <w:rsid w:val="00F94BC3"/>
    <w:rsid w:val="00F968A5"/>
    <w:rsid w:val="00F96D33"/>
    <w:rsid w:val="00F976EA"/>
    <w:rsid w:val="00F97ADD"/>
    <w:rsid w:val="00FA0762"/>
    <w:rsid w:val="00FA0C11"/>
    <w:rsid w:val="00FA115F"/>
    <w:rsid w:val="00FA224B"/>
    <w:rsid w:val="00FA3158"/>
    <w:rsid w:val="00FA3F0E"/>
    <w:rsid w:val="00FA4FD6"/>
    <w:rsid w:val="00FA5E52"/>
    <w:rsid w:val="00FA6D44"/>
    <w:rsid w:val="00FA7623"/>
    <w:rsid w:val="00FB09D5"/>
    <w:rsid w:val="00FB1046"/>
    <w:rsid w:val="00FB2373"/>
    <w:rsid w:val="00FB2529"/>
    <w:rsid w:val="00FB417E"/>
    <w:rsid w:val="00FB52B1"/>
    <w:rsid w:val="00FB5869"/>
    <w:rsid w:val="00FB6328"/>
    <w:rsid w:val="00FB6393"/>
    <w:rsid w:val="00FC05C4"/>
    <w:rsid w:val="00FC23A7"/>
    <w:rsid w:val="00FC38C8"/>
    <w:rsid w:val="00FC563F"/>
    <w:rsid w:val="00FC566F"/>
    <w:rsid w:val="00FC66C0"/>
    <w:rsid w:val="00FC6921"/>
    <w:rsid w:val="00FD07B7"/>
    <w:rsid w:val="00FD1EC2"/>
    <w:rsid w:val="00FD22A8"/>
    <w:rsid w:val="00FD46C0"/>
    <w:rsid w:val="00FD5DA7"/>
    <w:rsid w:val="00FD75FE"/>
    <w:rsid w:val="00FD7C33"/>
    <w:rsid w:val="00FE0857"/>
    <w:rsid w:val="00FE16BB"/>
    <w:rsid w:val="00FE18FE"/>
    <w:rsid w:val="00FE20B9"/>
    <w:rsid w:val="00FE27ED"/>
    <w:rsid w:val="00FE3533"/>
    <w:rsid w:val="00FE3880"/>
    <w:rsid w:val="00FE468E"/>
    <w:rsid w:val="00FE4CAB"/>
    <w:rsid w:val="00FE5398"/>
    <w:rsid w:val="00FE53CD"/>
    <w:rsid w:val="00FE5E6F"/>
    <w:rsid w:val="00FE615B"/>
    <w:rsid w:val="00FE6548"/>
    <w:rsid w:val="00FE65A7"/>
    <w:rsid w:val="00FE66E8"/>
    <w:rsid w:val="00FE6C8B"/>
    <w:rsid w:val="00FF1485"/>
    <w:rsid w:val="00FF37D0"/>
    <w:rsid w:val="00FF3CAB"/>
    <w:rsid w:val="00FF4121"/>
    <w:rsid w:val="00FF4C24"/>
    <w:rsid w:val="00FF4E96"/>
    <w:rsid w:val="00FF518A"/>
    <w:rsid w:val="00FF570B"/>
    <w:rsid w:val="00FF592B"/>
    <w:rsid w:val="00FF5F97"/>
    <w:rsid w:val="00FF6280"/>
    <w:rsid w:val="00FF68A3"/>
    <w:rsid w:val="00FF68D4"/>
    <w:rsid w:val="00FF6993"/>
    <w:rsid w:val="00FF7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5537"/>
    <o:shapelayout v:ext="edit">
      <o:idmap v:ext="edit" data="1"/>
    </o:shapelayout>
  </w:shapeDefaults>
  <w:decimalSymbol w:val=","/>
  <w:listSeparator w:val=";"/>
  <w14:docId w14:val="4E54154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/>
    <w:lsdException w:name="toc 1" w:uiPriority="39"/>
    <w:lsdException w:name="toc 2" w:uiPriority="39"/>
    <w:lsdException w:name="toc 3" w:uiPriority="3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1D5DED"/>
    <w:pPr>
      <w:spacing w:after="60" w:line="288" w:lineRule="auto"/>
      <w:jc w:val="both"/>
    </w:pPr>
    <w:rPr>
      <w:rFonts w:ascii="Swis721 Lt BT" w:hAnsi="Swis721 Lt BT"/>
      <w:szCs w:val="24"/>
    </w:rPr>
  </w:style>
  <w:style w:type="paragraph" w:styleId="Naslov1">
    <w:name w:val="heading 1"/>
    <w:basedOn w:val="Navaden"/>
    <w:next w:val="Navaden"/>
    <w:qFormat/>
    <w:rsid w:val="00EB60C4"/>
    <w:pPr>
      <w:keepNext/>
      <w:pageBreakBefore/>
      <w:numPr>
        <w:numId w:val="1"/>
      </w:numPr>
      <w:spacing w:after="240"/>
      <w:ind w:left="431" w:hanging="431"/>
      <w:outlineLvl w:val="0"/>
    </w:pPr>
    <w:rPr>
      <w:rFonts w:cs="Arial"/>
      <w:b/>
      <w:bCs/>
      <w:caps/>
      <w:color w:val="997C6D"/>
      <w:kern w:val="32"/>
      <w:sz w:val="28"/>
      <w:szCs w:val="28"/>
    </w:rPr>
  </w:style>
  <w:style w:type="paragraph" w:styleId="Naslov2">
    <w:name w:val="heading 2"/>
    <w:basedOn w:val="Navaden"/>
    <w:next w:val="Naslov3"/>
    <w:qFormat/>
    <w:rsid w:val="00692267"/>
    <w:pPr>
      <w:keepNext/>
      <w:numPr>
        <w:ilvl w:val="1"/>
        <w:numId w:val="1"/>
      </w:numPr>
      <w:pBdr>
        <w:bottom w:val="single" w:sz="4" w:space="1" w:color="997C6D"/>
      </w:pBdr>
      <w:spacing w:before="240" w:after="120"/>
      <w:outlineLvl w:val="1"/>
    </w:pPr>
    <w:rPr>
      <w:rFonts w:cs="Arial"/>
      <w:b/>
      <w:bCs/>
      <w:iCs/>
      <w:color w:val="997C6D"/>
      <w:sz w:val="24"/>
      <w:szCs w:val="22"/>
    </w:rPr>
  </w:style>
  <w:style w:type="paragraph" w:styleId="Naslov3">
    <w:name w:val="heading 3"/>
    <w:basedOn w:val="Navaden"/>
    <w:next w:val="Naslov4"/>
    <w:link w:val="Naslov3Znak"/>
    <w:qFormat/>
    <w:rsid w:val="008573AF"/>
    <w:pPr>
      <w:keepNext/>
      <w:numPr>
        <w:ilvl w:val="2"/>
        <w:numId w:val="1"/>
      </w:numPr>
      <w:spacing w:before="240"/>
      <w:outlineLvl w:val="2"/>
    </w:pPr>
    <w:rPr>
      <w:rFonts w:cs="Arial"/>
      <w:b/>
      <w:bCs/>
      <w:color w:val="997C6D"/>
      <w:sz w:val="22"/>
      <w:szCs w:val="20"/>
    </w:rPr>
  </w:style>
  <w:style w:type="paragraph" w:styleId="Naslov4">
    <w:name w:val="heading 4"/>
    <w:basedOn w:val="Navaden"/>
    <w:next w:val="Naslov5"/>
    <w:link w:val="Naslov4Znak"/>
    <w:qFormat/>
    <w:rsid w:val="008573AF"/>
    <w:pPr>
      <w:keepNext/>
      <w:numPr>
        <w:ilvl w:val="3"/>
        <w:numId w:val="1"/>
      </w:numPr>
      <w:spacing w:before="240"/>
      <w:outlineLvl w:val="3"/>
    </w:pPr>
    <w:rPr>
      <w:b/>
      <w:bCs/>
      <w:color w:val="997C6D"/>
      <w:szCs w:val="28"/>
    </w:rPr>
  </w:style>
  <w:style w:type="paragraph" w:styleId="Naslov5">
    <w:name w:val="heading 5"/>
    <w:basedOn w:val="Navaden"/>
    <w:next w:val="Navaden"/>
    <w:link w:val="Naslov5Znak"/>
    <w:qFormat/>
    <w:rsid w:val="0008025D"/>
    <w:pPr>
      <w:keepNext/>
      <w:numPr>
        <w:ilvl w:val="4"/>
        <w:numId w:val="1"/>
      </w:numPr>
      <w:spacing w:before="240"/>
      <w:outlineLvl w:val="4"/>
    </w:pPr>
    <w:rPr>
      <w:b/>
      <w:bCs/>
      <w:iCs/>
      <w:color w:val="997C6D"/>
      <w:szCs w:val="26"/>
    </w:rPr>
  </w:style>
  <w:style w:type="paragraph" w:styleId="Naslov6">
    <w:name w:val="heading 6"/>
    <w:basedOn w:val="Navaden"/>
    <w:next w:val="Navaden"/>
    <w:rsid w:val="00C8224A"/>
    <w:pPr>
      <w:keepNext/>
      <w:numPr>
        <w:ilvl w:val="5"/>
        <w:numId w:val="1"/>
      </w:numPr>
      <w:outlineLvl w:val="5"/>
    </w:pPr>
    <w:rPr>
      <w:b/>
      <w:bCs/>
      <w:szCs w:val="22"/>
    </w:rPr>
  </w:style>
  <w:style w:type="paragraph" w:styleId="Naslov7">
    <w:name w:val="heading 7"/>
    <w:basedOn w:val="Navaden"/>
    <w:next w:val="Navaden"/>
    <w:rsid w:val="00C8224A"/>
    <w:pPr>
      <w:keepNext/>
      <w:numPr>
        <w:ilvl w:val="6"/>
        <w:numId w:val="1"/>
      </w:numPr>
      <w:outlineLvl w:val="6"/>
    </w:pPr>
    <w:rPr>
      <w:u w:val="single"/>
    </w:rPr>
  </w:style>
  <w:style w:type="paragraph" w:styleId="Naslov8">
    <w:name w:val="heading 8"/>
    <w:basedOn w:val="Navaden"/>
    <w:next w:val="Navaden"/>
    <w:rsid w:val="00C8224A"/>
    <w:pPr>
      <w:keepNext/>
      <w:numPr>
        <w:ilvl w:val="7"/>
        <w:numId w:val="1"/>
      </w:numPr>
      <w:outlineLvl w:val="7"/>
    </w:pPr>
    <w:rPr>
      <w:i/>
    </w:rPr>
  </w:style>
  <w:style w:type="paragraph" w:styleId="Naslov9">
    <w:name w:val="heading 9"/>
    <w:basedOn w:val="Navaden"/>
    <w:next w:val="Navaden"/>
    <w:rsid w:val="00C8224A"/>
    <w:pPr>
      <w:keepNext/>
      <w:numPr>
        <w:ilvl w:val="8"/>
        <w:numId w:val="1"/>
      </w:numPr>
      <w:outlineLvl w:val="8"/>
    </w:pPr>
    <w:rPr>
      <w:rFonts w:ascii="Times New Roman" w:hAnsi="Times New Roman"/>
      <w:b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02Naslovnica-tprojekta">
    <w:name w:val="02 Naslovnica - Št. projekta"/>
    <w:basedOn w:val="Navaden"/>
    <w:next w:val="03Naslovnica-Nazivprojekta"/>
    <w:qFormat/>
    <w:rsid w:val="00366E67"/>
    <w:pPr>
      <w:spacing w:before="1080" w:after="1080"/>
    </w:pPr>
    <w:rPr>
      <w:i/>
      <w:sz w:val="16"/>
    </w:rPr>
  </w:style>
  <w:style w:type="paragraph" w:styleId="Zgradbadokumenta">
    <w:name w:val="Document Map"/>
    <w:basedOn w:val="Navaden"/>
    <w:semiHidden/>
    <w:rsid w:val="00E06F82"/>
    <w:pPr>
      <w:shd w:val="clear" w:color="auto" w:fill="000080"/>
    </w:pPr>
    <w:rPr>
      <w:rFonts w:ascii="Tahoma" w:hAnsi="Tahoma" w:cs="Tahoma"/>
      <w:szCs w:val="20"/>
    </w:rPr>
  </w:style>
  <w:style w:type="table" w:styleId="Tabelatema">
    <w:name w:val="Table Theme"/>
    <w:basedOn w:val="Navadnatabela"/>
    <w:rsid w:val="007C4138"/>
    <w:pPr>
      <w:spacing w:after="60" w:line="288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superscript">
    <w:name w:val="Normal + superscript"/>
    <w:basedOn w:val="Privzetapisavaodstavka"/>
    <w:rsid w:val="009F64B7"/>
    <w:rPr>
      <w:vertAlign w:val="superscript"/>
    </w:rPr>
  </w:style>
  <w:style w:type="paragraph" w:styleId="Kazalovsebine5">
    <w:name w:val="toc 5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table" w:styleId="Tabelamrea">
    <w:name w:val="Table Grid"/>
    <w:basedOn w:val="Navadnatabela"/>
    <w:uiPriority w:val="59"/>
    <w:rsid w:val="007C41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azalovsebine1">
    <w:name w:val="toc 1"/>
    <w:basedOn w:val="Navaden"/>
    <w:next w:val="Navaden"/>
    <w:autoRedefine/>
    <w:uiPriority w:val="39"/>
    <w:rsid w:val="00820B2C"/>
    <w:pPr>
      <w:tabs>
        <w:tab w:val="left" w:pos="331"/>
        <w:tab w:val="right" w:leader="dot" w:pos="9072"/>
      </w:tabs>
      <w:spacing w:before="240" w:after="360"/>
      <w:jc w:val="left"/>
    </w:pPr>
    <w:rPr>
      <w:b/>
      <w:bCs/>
      <w:caps/>
      <w:szCs w:val="22"/>
    </w:rPr>
  </w:style>
  <w:style w:type="paragraph" w:styleId="Kazalovsebine4">
    <w:name w:val="toc 4"/>
    <w:basedOn w:val="Navaden"/>
    <w:next w:val="Navaden"/>
    <w:autoRedefine/>
    <w:semiHidden/>
    <w:rsid w:val="006B6921"/>
    <w:rPr>
      <w:sz w:val="22"/>
      <w:szCs w:val="22"/>
    </w:rPr>
  </w:style>
  <w:style w:type="paragraph" w:styleId="Kazalovsebine2">
    <w:name w:val="toc 2"/>
    <w:basedOn w:val="Navaden"/>
    <w:next w:val="Navaden"/>
    <w:autoRedefine/>
    <w:uiPriority w:val="39"/>
    <w:rsid w:val="00DD5660"/>
    <w:rPr>
      <w:bCs/>
      <w:caps/>
      <w:sz w:val="18"/>
      <w:szCs w:val="22"/>
    </w:rPr>
  </w:style>
  <w:style w:type="paragraph" w:styleId="Kazalovsebine3">
    <w:name w:val="toc 3"/>
    <w:basedOn w:val="Navaden"/>
    <w:next w:val="Navaden"/>
    <w:autoRedefine/>
    <w:uiPriority w:val="39"/>
    <w:rsid w:val="00B92DD0"/>
    <w:pPr>
      <w:tabs>
        <w:tab w:val="left" w:pos="643"/>
        <w:tab w:val="right" w:leader="dot" w:pos="9072"/>
      </w:tabs>
    </w:pPr>
    <w:rPr>
      <w:caps/>
      <w:noProof/>
      <w:sz w:val="18"/>
      <w:szCs w:val="22"/>
      <w:lang w:eastAsia="en-US"/>
    </w:rPr>
  </w:style>
  <w:style w:type="character" w:customStyle="1" w:styleId="Normalsubscript">
    <w:name w:val="Normal + subscript"/>
    <w:basedOn w:val="Privzetapisavaodstavka"/>
    <w:rsid w:val="009B3822"/>
    <w:rPr>
      <w:vertAlign w:val="subscript"/>
    </w:rPr>
  </w:style>
  <w:style w:type="paragraph" w:customStyle="1" w:styleId="01Naslovnica-Naronik">
    <w:name w:val="01 Naslovnica - Naročnik"/>
    <w:basedOn w:val="Navaden"/>
    <w:next w:val="02Naslovnica-tprojekta"/>
    <w:qFormat/>
    <w:rsid w:val="00366E67"/>
    <w:pPr>
      <w:spacing w:before="240" w:after="360"/>
      <w:jc w:val="left"/>
    </w:pPr>
    <w:rPr>
      <w:b/>
      <w:caps/>
    </w:rPr>
  </w:style>
  <w:style w:type="paragraph" w:customStyle="1" w:styleId="09Kazalo">
    <w:name w:val="09 Kazalo"/>
    <w:basedOn w:val="Navaden"/>
    <w:qFormat/>
    <w:rsid w:val="00366E67"/>
    <w:pPr>
      <w:pageBreakBefore/>
    </w:pPr>
    <w:rPr>
      <w:color w:val="99806D"/>
      <w:sz w:val="28"/>
    </w:rPr>
  </w:style>
  <w:style w:type="paragraph" w:customStyle="1" w:styleId="07Naslovnicatabela-Vsebina">
    <w:name w:val="07 Naslovnica tabela - Vsebina"/>
    <w:basedOn w:val="Navaden"/>
    <w:qFormat/>
    <w:rsid w:val="00312251"/>
    <w:rPr>
      <w:color w:val="99806D"/>
    </w:rPr>
  </w:style>
  <w:style w:type="paragraph" w:styleId="Kazaloslik">
    <w:name w:val="table of figures"/>
    <w:basedOn w:val="Navaden"/>
    <w:next w:val="Navaden"/>
    <w:semiHidden/>
    <w:rsid w:val="000E52D2"/>
    <w:pPr>
      <w:spacing w:after="120"/>
    </w:pPr>
  </w:style>
  <w:style w:type="paragraph" w:styleId="Kazalovsebine6">
    <w:name w:val="toc 6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paragraph" w:styleId="Kazalovsebine7">
    <w:name w:val="toc 7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paragraph" w:styleId="Kazalovsebine8">
    <w:name w:val="toc 8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paragraph" w:styleId="Kazalovsebine9">
    <w:name w:val="toc 9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table" w:customStyle="1" w:styleId="Tabela-Structura">
    <w:name w:val="Tabela - Structura"/>
    <w:basedOn w:val="Navadnatabela"/>
    <w:rsid w:val="00265E41"/>
    <w:rPr>
      <w:rFonts w:ascii="Swis721 BT" w:hAnsi="Swis721 BT"/>
      <w:sz w:val="18"/>
    </w:rPr>
    <w:tblPr>
      <w:tblStyleRowBandSize w:val="1"/>
      <w:tblCellMar>
        <w:top w:w="57" w:type="dxa"/>
        <w:bottom w:w="57" w:type="dxa"/>
      </w:tblCellMar>
    </w:tblPr>
    <w:tcPr>
      <w:shd w:val="clear" w:color="auto" w:fill="auto"/>
    </w:tcPr>
    <w:tblStylePr w:type="firstRow">
      <w:rPr>
        <w:rFonts w:ascii="Swis721 Lt BT" w:hAnsi="Swis721 Lt BT"/>
        <w:b/>
        <w:i w:val="0"/>
        <w:color w:val="997C6D"/>
        <w:sz w:val="18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  <w:tblStylePr w:type="lastRow">
      <w:rPr>
        <w:rFonts w:ascii="Swis721 Lt BT" w:hAnsi="Swis721 Lt BT"/>
        <w:b/>
        <w:caps/>
        <w:smallCaps w:val="0"/>
        <w:sz w:val="18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  <w:shd w:val="pct15" w:color="auto" w:fill="auto"/>
      </w:tcPr>
    </w:tblStylePr>
    <w:tblStylePr w:type="band1Horz">
      <w:rPr>
        <w:rFonts w:ascii="Swis721 Lt BT" w:hAnsi="Swis721 Lt BT"/>
        <w:sz w:val="18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  <w:tblStylePr w:type="band2Horz">
      <w:rPr>
        <w:rFonts w:ascii="Swis721 Lt BT" w:hAnsi="Swis721 Lt BT"/>
        <w:sz w:val="18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</w:style>
  <w:style w:type="paragraph" w:customStyle="1" w:styleId="Normal-Table">
    <w:name w:val="Normal - Table"/>
    <w:basedOn w:val="Navaden"/>
    <w:qFormat/>
    <w:rsid w:val="0031662F"/>
    <w:pPr>
      <w:spacing w:after="0" w:line="240" w:lineRule="auto"/>
    </w:pPr>
    <w:rPr>
      <w:sz w:val="18"/>
    </w:rPr>
  </w:style>
  <w:style w:type="paragraph" w:styleId="Glava">
    <w:name w:val="header"/>
    <w:basedOn w:val="Navaden"/>
    <w:link w:val="GlavaZnak"/>
    <w:rsid w:val="00FA6D44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Style8ptBoldCustomColorRGB183">
    <w:name w:val="Style 8 pt Bold Custom Color(RGB(183"/>
    <w:aliases w:val="119,94)) Before:  72 pt A..."/>
    <w:basedOn w:val="Navaden"/>
    <w:rsid w:val="007D31AD"/>
    <w:pPr>
      <w:spacing w:before="144" w:after="144"/>
    </w:pPr>
    <w:rPr>
      <w:b/>
      <w:bCs/>
      <w:color w:val="B7775E"/>
      <w:sz w:val="56"/>
      <w:szCs w:val="20"/>
    </w:rPr>
  </w:style>
  <w:style w:type="character" w:customStyle="1" w:styleId="Normalboldcenteralignmentsubscript">
    <w:name w:val="Normal + bold + center alignment + subscript"/>
    <w:basedOn w:val="Privzetapisavaodstavka"/>
    <w:rsid w:val="00805E3B"/>
    <w:rPr>
      <w:vertAlign w:val="subscript"/>
    </w:rPr>
  </w:style>
  <w:style w:type="character" w:customStyle="1" w:styleId="GlavaZnak">
    <w:name w:val="Glava Znak"/>
    <w:basedOn w:val="Privzetapisavaodstavka"/>
    <w:link w:val="Glava"/>
    <w:rsid w:val="00FA6D44"/>
    <w:rPr>
      <w:rFonts w:ascii="Swis721 Lt BT" w:hAnsi="Swis721 Lt BT"/>
      <w:szCs w:val="24"/>
    </w:rPr>
  </w:style>
  <w:style w:type="paragraph" w:styleId="Sprotnaopomba-besedilo">
    <w:name w:val="footnote text"/>
    <w:basedOn w:val="Navaden"/>
    <w:semiHidden/>
    <w:rsid w:val="00B6516F"/>
    <w:pPr>
      <w:spacing w:after="120" w:line="300" w:lineRule="auto"/>
    </w:pPr>
    <w:rPr>
      <w:szCs w:val="22"/>
    </w:rPr>
  </w:style>
  <w:style w:type="paragraph" w:styleId="Noga">
    <w:name w:val="footer"/>
    <w:basedOn w:val="Navaden"/>
    <w:link w:val="NogaZnak"/>
    <w:rsid w:val="00FA6D4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rsid w:val="00FA6D44"/>
    <w:rPr>
      <w:rFonts w:ascii="Swis721 Lt BT" w:hAnsi="Swis721 Lt BT"/>
      <w:szCs w:val="24"/>
    </w:rPr>
  </w:style>
  <w:style w:type="paragraph" w:styleId="Besedilooblaka">
    <w:name w:val="Balloon Text"/>
    <w:basedOn w:val="Navaden"/>
    <w:semiHidden/>
    <w:rsid w:val="00B6516F"/>
    <w:pPr>
      <w:spacing w:after="120" w:line="300" w:lineRule="auto"/>
    </w:pPr>
    <w:rPr>
      <w:rFonts w:ascii="Tahoma" w:hAnsi="Tahoma" w:cs="Tahoma"/>
      <w:sz w:val="16"/>
      <w:szCs w:val="16"/>
    </w:rPr>
  </w:style>
  <w:style w:type="paragraph" w:styleId="Pripombabesedilo">
    <w:name w:val="annotation text"/>
    <w:basedOn w:val="Navaden"/>
    <w:semiHidden/>
    <w:rsid w:val="00B6516F"/>
    <w:pPr>
      <w:spacing w:after="120" w:line="300" w:lineRule="auto"/>
    </w:pPr>
    <w:rPr>
      <w:szCs w:val="20"/>
    </w:rPr>
  </w:style>
  <w:style w:type="paragraph" w:styleId="Zadevapripombe">
    <w:name w:val="annotation subject"/>
    <w:basedOn w:val="Pripombabesedilo"/>
    <w:next w:val="Pripombabesedilo"/>
    <w:semiHidden/>
    <w:rsid w:val="00B6516F"/>
    <w:rPr>
      <w:b/>
      <w:bCs/>
    </w:rPr>
  </w:style>
  <w:style w:type="paragraph" w:customStyle="1" w:styleId="Table-Numbering">
    <w:name w:val="Table - Numbering"/>
    <w:basedOn w:val="Navaden"/>
    <w:next w:val="Navaden"/>
    <w:rsid w:val="00806680"/>
    <w:pPr>
      <w:numPr>
        <w:numId w:val="2"/>
      </w:numPr>
      <w:spacing w:before="60" w:after="240"/>
    </w:pPr>
    <w:rPr>
      <w:i/>
      <w:sz w:val="16"/>
      <w:szCs w:val="22"/>
    </w:rPr>
  </w:style>
  <w:style w:type="paragraph" w:styleId="Konnaopomba-besedilo">
    <w:name w:val="endnote text"/>
    <w:basedOn w:val="Navaden"/>
    <w:semiHidden/>
    <w:rsid w:val="00B6516F"/>
    <w:pPr>
      <w:spacing w:after="120" w:line="300" w:lineRule="auto"/>
    </w:pPr>
    <w:rPr>
      <w:szCs w:val="20"/>
    </w:rPr>
  </w:style>
  <w:style w:type="numbering" w:customStyle="1" w:styleId="Natevanje">
    <w:name w:val="Naštevanje"/>
    <w:basedOn w:val="Brezseznama"/>
    <w:rsid w:val="00111460"/>
    <w:pPr>
      <w:numPr>
        <w:numId w:val="3"/>
      </w:numPr>
    </w:pPr>
  </w:style>
  <w:style w:type="paragraph" w:styleId="Revizija">
    <w:name w:val="Revision"/>
    <w:hidden/>
    <w:uiPriority w:val="99"/>
    <w:semiHidden/>
    <w:rsid w:val="001F4AE4"/>
    <w:rPr>
      <w:rFonts w:ascii="Arial" w:hAnsi="Arial"/>
      <w:szCs w:val="24"/>
    </w:rPr>
  </w:style>
  <w:style w:type="paragraph" w:customStyle="1" w:styleId="Normalalinea">
    <w:name w:val="Normal + alinea"/>
    <w:basedOn w:val="Navaden"/>
    <w:rsid w:val="00683D3C"/>
    <w:pPr>
      <w:numPr>
        <w:numId w:val="4"/>
      </w:numPr>
      <w:ind w:left="641" w:hanging="357"/>
    </w:pPr>
    <w:rPr>
      <w:szCs w:val="22"/>
      <w:lang w:eastAsia="zh-CN"/>
    </w:rPr>
  </w:style>
  <w:style w:type="paragraph" w:customStyle="1" w:styleId="Normal-Tableright">
    <w:name w:val="Normal-Table + right"/>
    <w:basedOn w:val="Navaden"/>
    <w:rsid w:val="00BB3388"/>
    <w:pPr>
      <w:spacing w:after="0" w:line="240" w:lineRule="auto"/>
      <w:jc w:val="right"/>
    </w:pPr>
    <w:rPr>
      <w:sz w:val="18"/>
      <w:szCs w:val="20"/>
    </w:rPr>
  </w:style>
  <w:style w:type="table" w:customStyle="1" w:styleId="Tablebasic">
    <w:name w:val="Table basic"/>
    <w:basedOn w:val="Navadnatabela"/>
    <w:rsid w:val="00AF3B92"/>
    <w:rPr>
      <w:rFonts w:ascii="Swis721 BT" w:hAnsi="Swis721 B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6" w:space="0" w:color="auto"/>
        <w:insideV w:val="single" w:sz="6" w:space="0" w:color="auto"/>
      </w:tblBorders>
    </w:tblPr>
    <w:tblStylePr w:type="firstRow">
      <w:rPr>
        <w:rFonts w:ascii="AIGDT" w:hAnsi="AIGDT"/>
        <w:color w:val="B7775E"/>
      </w:rPr>
    </w:tblStylePr>
  </w:style>
  <w:style w:type="paragraph" w:customStyle="1" w:styleId="Normalnumberingparagraph">
    <w:name w:val="Normal + numbering paragraph"/>
    <w:basedOn w:val="Navaden"/>
    <w:rsid w:val="0008025D"/>
    <w:pPr>
      <w:numPr>
        <w:numId w:val="5"/>
      </w:numPr>
    </w:pPr>
    <w:rPr>
      <w:szCs w:val="22"/>
    </w:rPr>
  </w:style>
  <w:style w:type="numbering" w:customStyle="1" w:styleId="StyleNumbered1">
    <w:name w:val="Style Numbered1"/>
    <w:basedOn w:val="Brezseznama"/>
    <w:rsid w:val="00494193"/>
    <w:pPr>
      <w:numPr>
        <w:numId w:val="6"/>
      </w:numPr>
    </w:pPr>
  </w:style>
  <w:style w:type="character" w:customStyle="1" w:styleId="Naslov3Znak">
    <w:name w:val="Naslov 3 Znak"/>
    <w:link w:val="Naslov3"/>
    <w:rsid w:val="0008025D"/>
    <w:rPr>
      <w:rFonts w:ascii="Swis721 Lt BT" w:hAnsi="Swis721 Lt BT" w:cs="Arial"/>
      <w:b/>
      <w:bCs/>
      <w:color w:val="997C6D"/>
      <w:sz w:val="22"/>
    </w:rPr>
  </w:style>
  <w:style w:type="character" w:customStyle="1" w:styleId="Naslov4Znak">
    <w:name w:val="Naslov 4 Znak"/>
    <w:link w:val="Naslov4"/>
    <w:rsid w:val="0008025D"/>
    <w:rPr>
      <w:rFonts w:ascii="Swis721 Lt BT" w:hAnsi="Swis721 Lt BT"/>
      <w:b/>
      <w:bCs/>
      <w:color w:val="997C6D"/>
      <w:szCs w:val="28"/>
    </w:rPr>
  </w:style>
  <w:style w:type="character" w:customStyle="1" w:styleId="Naslov5Znak">
    <w:name w:val="Naslov 5 Znak"/>
    <w:link w:val="Naslov5"/>
    <w:rsid w:val="00C31391"/>
    <w:rPr>
      <w:rFonts w:ascii="Swis721 Lt BT" w:hAnsi="Swis721 Lt BT"/>
      <w:b/>
      <w:bCs/>
      <w:iCs/>
      <w:color w:val="997C6D"/>
      <w:szCs w:val="26"/>
    </w:rPr>
  </w:style>
  <w:style w:type="paragraph" w:customStyle="1" w:styleId="03Naslovnica-Nazivprojekta">
    <w:name w:val="03 Naslovnica - Naziv projekta"/>
    <w:basedOn w:val="Navaden"/>
    <w:next w:val="04Naslovnica-Nazivdokumenta"/>
    <w:rsid w:val="00761943"/>
    <w:pPr>
      <w:spacing w:before="1080" w:after="1080"/>
      <w:jc w:val="left"/>
    </w:pPr>
    <w:rPr>
      <w:b/>
      <w:bCs/>
      <w:color w:val="997C6D"/>
      <w:sz w:val="32"/>
      <w:szCs w:val="20"/>
    </w:rPr>
  </w:style>
  <w:style w:type="paragraph" w:customStyle="1" w:styleId="04Naslovnica-Nazivdokumenta">
    <w:name w:val="04 Naslovnica - Naziv dokumenta"/>
    <w:basedOn w:val="Navaden"/>
    <w:next w:val="05Naslovnica-Izvajalec"/>
    <w:rsid w:val="009F64B7"/>
    <w:pPr>
      <w:spacing w:before="1080" w:after="1080"/>
      <w:jc w:val="left"/>
    </w:pPr>
    <w:rPr>
      <w:b/>
      <w:bCs/>
      <w:caps/>
      <w:color w:val="997C6D"/>
      <w:sz w:val="28"/>
      <w:szCs w:val="20"/>
    </w:rPr>
  </w:style>
  <w:style w:type="paragraph" w:customStyle="1" w:styleId="05Naslovnica-Izvajalec">
    <w:name w:val="05 Naslovnica - Izvajalec"/>
    <w:basedOn w:val="Navaden"/>
    <w:next w:val="06Naslovnica-Datum"/>
    <w:rsid w:val="00EE31F9"/>
    <w:pPr>
      <w:spacing w:before="240" w:after="360"/>
      <w:jc w:val="left"/>
    </w:pPr>
    <w:rPr>
      <w:szCs w:val="20"/>
    </w:rPr>
  </w:style>
  <w:style w:type="paragraph" w:customStyle="1" w:styleId="06Naslovnica-Datum">
    <w:name w:val="06 Naslovnica - Datum"/>
    <w:basedOn w:val="Navaden"/>
    <w:rsid w:val="00761943"/>
    <w:pPr>
      <w:spacing w:before="1080" w:after="0"/>
      <w:jc w:val="left"/>
    </w:pPr>
    <w:rPr>
      <w:szCs w:val="20"/>
    </w:rPr>
  </w:style>
  <w:style w:type="paragraph" w:customStyle="1" w:styleId="Normalboldcenteralignment">
    <w:name w:val="Normal + bold + center alignment"/>
    <w:basedOn w:val="Navaden"/>
    <w:rsid w:val="0096195E"/>
    <w:pPr>
      <w:jc w:val="center"/>
    </w:pPr>
    <w:rPr>
      <w:b/>
    </w:rPr>
  </w:style>
  <w:style w:type="paragraph" w:customStyle="1" w:styleId="08Naslovnicatabela-Projekt">
    <w:name w:val="08 Naslovnica tabela - Projekt"/>
    <w:basedOn w:val="Normalboldcenteralignment"/>
    <w:rsid w:val="0015319D"/>
    <w:pPr>
      <w:jc w:val="both"/>
    </w:pPr>
    <w:rPr>
      <w:b w:val="0"/>
      <w:i/>
    </w:rPr>
  </w:style>
  <w:style w:type="character" w:customStyle="1" w:styleId="Normalallcaps">
    <w:name w:val="Normal + all caps"/>
    <w:rsid w:val="005E7961"/>
    <w:rPr>
      <w:caps/>
      <w:color w:val="000000"/>
    </w:rPr>
  </w:style>
  <w:style w:type="numbering" w:customStyle="1" w:styleId="Bullet">
    <w:name w:val="Bullet"/>
    <w:basedOn w:val="Brezseznama"/>
    <w:rsid w:val="00683D3C"/>
    <w:pPr>
      <w:numPr>
        <w:numId w:val="7"/>
      </w:numPr>
    </w:pPr>
  </w:style>
  <w:style w:type="paragraph" w:customStyle="1" w:styleId="Normalbullet">
    <w:name w:val="Normal + bullet"/>
    <w:basedOn w:val="Navaden"/>
    <w:qFormat/>
    <w:rsid w:val="00683D3C"/>
    <w:pPr>
      <w:numPr>
        <w:numId w:val="8"/>
      </w:numPr>
      <w:ind w:left="641" w:hanging="357"/>
    </w:pPr>
  </w:style>
  <w:style w:type="character" w:styleId="Hiperpovezava">
    <w:name w:val="Hyperlink"/>
    <w:basedOn w:val="Privzetapisavaodstavka"/>
    <w:uiPriority w:val="99"/>
    <w:unhideWhenUsed/>
    <w:rsid w:val="00A639B2"/>
    <w:rPr>
      <w:color w:val="0000FF" w:themeColor="hyperlink"/>
      <w:u w:val="single"/>
    </w:rPr>
  </w:style>
  <w:style w:type="paragraph" w:styleId="Odstavekseznama">
    <w:name w:val="List Paragraph"/>
    <w:basedOn w:val="Navaden"/>
    <w:uiPriority w:val="34"/>
    <w:qFormat/>
    <w:rsid w:val="00CE3014"/>
    <w:pPr>
      <w:ind w:left="720"/>
      <w:contextualSpacing/>
    </w:pPr>
  </w:style>
  <w:style w:type="character" w:styleId="Pripombasklic">
    <w:name w:val="annotation reference"/>
    <w:basedOn w:val="Privzetapisavaodstavka"/>
    <w:semiHidden/>
    <w:unhideWhenUsed/>
    <w:rsid w:val="00867DB2"/>
    <w:rPr>
      <w:sz w:val="16"/>
      <w:szCs w:val="16"/>
    </w:rPr>
  </w:style>
  <w:style w:type="character" w:styleId="Krepko">
    <w:name w:val="Strong"/>
    <w:basedOn w:val="Privzetapisavaodstavka"/>
    <w:uiPriority w:val="22"/>
    <w:qFormat/>
    <w:rsid w:val="00904AD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/>
    <w:lsdException w:name="toc 1" w:uiPriority="39"/>
    <w:lsdException w:name="toc 2" w:uiPriority="39"/>
    <w:lsdException w:name="toc 3" w:uiPriority="3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1D5DED"/>
    <w:pPr>
      <w:spacing w:after="60" w:line="288" w:lineRule="auto"/>
      <w:jc w:val="both"/>
    </w:pPr>
    <w:rPr>
      <w:rFonts w:ascii="Swis721 Lt BT" w:hAnsi="Swis721 Lt BT"/>
      <w:szCs w:val="24"/>
    </w:rPr>
  </w:style>
  <w:style w:type="paragraph" w:styleId="Naslov1">
    <w:name w:val="heading 1"/>
    <w:basedOn w:val="Navaden"/>
    <w:next w:val="Navaden"/>
    <w:qFormat/>
    <w:rsid w:val="00EB60C4"/>
    <w:pPr>
      <w:keepNext/>
      <w:pageBreakBefore/>
      <w:numPr>
        <w:numId w:val="1"/>
      </w:numPr>
      <w:spacing w:after="240"/>
      <w:ind w:left="431" w:hanging="431"/>
      <w:outlineLvl w:val="0"/>
    </w:pPr>
    <w:rPr>
      <w:rFonts w:cs="Arial"/>
      <w:b/>
      <w:bCs/>
      <w:caps/>
      <w:color w:val="997C6D"/>
      <w:kern w:val="32"/>
      <w:sz w:val="28"/>
      <w:szCs w:val="28"/>
    </w:rPr>
  </w:style>
  <w:style w:type="paragraph" w:styleId="Naslov2">
    <w:name w:val="heading 2"/>
    <w:basedOn w:val="Navaden"/>
    <w:next w:val="Naslov3"/>
    <w:qFormat/>
    <w:rsid w:val="00692267"/>
    <w:pPr>
      <w:keepNext/>
      <w:numPr>
        <w:ilvl w:val="1"/>
        <w:numId w:val="1"/>
      </w:numPr>
      <w:pBdr>
        <w:bottom w:val="single" w:sz="4" w:space="1" w:color="997C6D"/>
      </w:pBdr>
      <w:spacing w:before="240" w:after="120"/>
      <w:outlineLvl w:val="1"/>
    </w:pPr>
    <w:rPr>
      <w:rFonts w:cs="Arial"/>
      <w:b/>
      <w:bCs/>
      <w:iCs/>
      <w:color w:val="997C6D"/>
      <w:sz w:val="24"/>
      <w:szCs w:val="22"/>
    </w:rPr>
  </w:style>
  <w:style w:type="paragraph" w:styleId="Naslov3">
    <w:name w:val="heading 3"/>
    <w:basedOn w:val="Navaden"/>
    <w:next w:val="Naslov4"/>
    <w:link w:val="Naslov3Znak"/>
    <w:qFormat/>
    <w:rsid w:val="008573AF"/>
    <w:pPr>
      <w:keepNext/>
      <w:numPr>
        <w:ilvl w:val="2"/>
        <w:numId w:val="1"/>
      </w:numPr>
      <w:spacing w:before="240"/>
      <w:outlineLvl w:val="2"/>
    </w:pPr>
    <w:rPr>
      <w:rFonts w:cs="Arial"/>
      <w:b/>
      <w:bCs/>
      <w:color w:val="997C6D"/>
      <w:sz w:val="22"/>
      <w:szCs w:val="20"/>
    </w:rPr>
  </w:style>
  <w:style w:type="paragraph" w:styleId="Naslov4">
    <w:name w:val="heading 4"/>
    <w:basedOn w:val="Navaden"/>
    <w:next w:val="Naslov5"/>
    <w:link w:val="Naslov4Znak"/>
    <w:qFormat/>
    <w:rsid w:val="008573AF"/>
    <w:pPr>
      <w:keepNext/>
      <w:numPr>
        <w:ilvl w:val="3"/>
        <w:numId w:val="1"/>
      </w:numPr>
      <w:spacing w:before="240"/>
      <w:outlineLvl w:val="3"/>
    </w:pPr>
    <w:rPr>
      <w:b/>
      <w:bCs/>
      <w:color w:val="997C6D"/>
      <w:szCs w:val="28"/>
    </w:rPr>
  </w:style>
  <w:style w:type="paragraph" w:styleId="Naslov5">
    <w:name w:val="heading 5"/>
    <w:basedOn w:val="Navaden"/>
    <w:next w:val="Navaden"/>
    <w:link w:val="Naslov5Znak"/>
    <w:qFormat/>
    <w:rsid w:val="0008025D"/>
    <w:pPr>
      <w:keepNext/>
      <w:numPr>
        <w:ilvl w:val="4"/>
        <w:numId w:val="1"/>
      </w:numPr>
      <w:spacing w:before="240"/>
      <w:outlineLvl w:val="4"/>
    </w:pPr>
    <w:rPr>
      <w:b/>
      <w:bCs/>
      <w:iCs/>
      <w:color w:val="997C6D"/>
      <w:szCs w:val="26"/>
    </w:rPr>
  </w:style>
  <w:style w:type="paragraph" w:styleId="Naslov6">
    <w:name w:val="heading 6"/>
    <w:basedOn w:val="Navaden"/>
    <w:next w:val="Navaden"/>
    <w:rsid w:val="00C8224A"/>
    <w:pPr>
      <w:keepNext/>
      <w:numPr>
        <w:ilvl w:val="5"/>
        <w:numId w:val="1"/>
      </w:numPr>
      <w:outlineLvl w:val="5"/>
    </w:pPr>
    <w:rPr>
      <w:b/>
      <w:bCs/>
      <w:szCs w:val="22"/>
    </w:rPr>
  </w:style>
  <w:style w:type="paragraph" w:styleId="Naslov7">
    <w:name w:val="heading 7"/>
    <w:basedOn w:val="Navaden"/>
    <w:next w:val="Navaden"/>
    <w:rsid w:val="00C8224A"/>
    <w:pPr>
      <w:keepNext/>
      <w:numPr>
        <w:ilvl w:val="6"/>
        <w:numId w:val="1"/>
      </w:numPr>
      <w:outlineLvl w:val="6"/>
    </w:pPr>
    <w:rPr>
      <w:u w:val="single"/>
    </w:rPr>
  </w:style>
  <w:style w:type="paragraph" w:styleId="Naslov8">
    <w:name w:val="heading 8"/>
    <w:basedOn w:val="Navaden"/>
    <w:next w:val="Navaden"/>
    <w:rsid w:val="00C8224A"/>
    <w:pPr>
      <w:keepNext/>
      <w:numPr>
        <w:ilvl w:val="7"/>
        <w:numId w:val="1"/>
      </w:numPr>
      <w:outlineLvl w:val="7"/>
    </w:pPr>
    <w:rPr>
      <w:i/>
    </w:rPr>
  </w:style>
  <w:style w:type="paragraph" w:styleId="Naslov9">
    <w:name w:val="heading 9"/>
    <w:basedOn w:val="Navaden"/>
    <w:next w:val="Navaden"/>
    <w:rsid w:val="00C8224A"/>
    <w:pPr>
      <w:keepNext/>
      <w:numPr>
        <w:ilvl w:val="8"/>
        <w:numId w:val="1"/>
      </w:numPr>
      <w:outlineLvl w:val="8"/>
    </w:pPr>
    <w:rPr>
      <w:rFonts w:ascii="Times New Roman" w:hAnsi="Times New Roman"/>
      <w:b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02Naslovnica-tprojekta">
    <w:name w:val="02 Naslovnica - Št. projekta"/>
    <w:basedOn w:val="Navaden"/>
    <w:next w:val="03Naslovnica-Nazivprojekta"/>
    <w:qFormat/>
    <w:rsid w:val="00366E67"/>
    <w:pPr>
      <w:spacing w:before="1080" w:after="1080"/>
    </w:pPr>
    <w:rPr>
      <w:i/>
      <w:sz w:val="16"/>
    </w:rPr>
  </w:style>
  <w:style w:type="paragraph" w:styleId="Zgradbadokumenta">
    <w:name w:val="Document Map"/>
    <w:basedOn w:val="Navaden"/>
    <w:semiHidden/>
    <w:rsid w:val="00E06F82"/>
    <w:pPr>
      <w:shd w:val="clear" w:color="auto" w:fill="000080"/>
    </w:pPr>
    <w:rPr>
      <w:rFonts w:ascii="Tahoma" w:hAnsi="Tahoma" w:cs="Tahoma"/>
      <w:szCs w:val="20"/>
    </w:rPr>
  </w:style>
  <w:style w:type="table" w:styleId="Tabelatema">
    <w:name w:val="Table Theme"/>
    <w:basedOn w:val="Navadnatabela"/>
    <w:rsid w:val="007C4138"/>
    <w:pPr>
      <w:spacing w:after="60" w:line="288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superscript">
    <w:name w:val="Normal + superscript"/>
    <w:basedOn w:val="Privzetapisavaodstavka"/>
    <w:rsid w:val="009F64B7"/>
    <w:rPr>
      <w:vertAlign w:val="superscript"/>
    </w:rPr>
  </w:style>
  <w:style w:type="paragraph" w:styleId="Kazalovsebine5">
    <w:name w:val="toc 5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table" w:styleId="Tabelamrea">
    <w:name w:val="Table Grid"/>
    <w:basedOn w:val="Navadnatabela"/>
    <w:uiPriority w:val="59"/>
    <w:rsid w:val="007C41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azalovsebine1">
    <w:name w:val="toc 1"/>
    <w:basedOn w:val="Navaden"/>
    <w:next w:val="Navaden"/>
    <w:autoRedefine/>
    <w:uiPriority w:val="39"/>
    <w:rsid w:val="00820B2C"/>
    <w:pPr>
      <w:tabs>
        <w:tab w:val="left" w:pos="331"/>
        <w:tab w:val="right" w:leader="dot" w:pos="9072"/>
      </w:tabs>
      <w:spacing w:before="240" w:after="360"/>
      <w:jc w:val="left"/>
    </w:pPr>
    <w:rPr>
      <w:b/>
      <w:bCs/>
      <w:caps/>
      <w:szCs w:val="22"/>
    </w:rPr>
  </w:style>
  <w:style w:type="paragraph" w:styleId="Kazalovsebine4">
    <w:name w:val="toc 4"/>
    <w:basedOn w:val="Navaden"/>
    <w:next w:val="Navaden"/>
    <w:autoRedefine/>
    <w:semiHidden/>
    <w:rsid w:val="006B6921"/>
    <w:rPr>
      <w:sz w:val="22"/>
      <w:szCs w:val="22"/>
    </w:rPr>
  </w:style>
  <w:style w:type="paragraph" w:styleId="Kazalovsebine2">
    <w:name w:val="toc 2"/>
    <w:basedOn w:val="Navaden"/>
    <w:next w:val="Navaden"/>
    <w:autoRedefine/>
    <w:uiPriority w:val="39"/>
    <w:rsid w:val="00DD5660"/>
    <w:rPr>
      <w:bCs/>
      <w:caps/>
      <w:sz w:val="18"/>
      <w:szCs w:val="22"/>
    </w:rPr>
  </w:style>
  <w:style w:type="paragraph" w:styleId="Kazalovsebine3">
    <w:name w:val="toc 3"/>
    <w:basedOn w:val="Navaden"/>
    <w:next w:val="Navaden"/>
    <w:autoRedefine/>
    <w:uiPriority w:val="39"/>
    <w:rsid w:val="00B92DD0"/>
    <w:pPr>
      <w:tabs>
        <w:tab w:val="left" w:pos="643"/>
        <w:tab w:val="right" w:leader="dot" w:pos="9072"/>
      </w:tabs>
    </w:pPr>
    <w:rPr>
      <w:caps/>
      <w:noProof/>
      <w:sz w:val="18"/>
      <w:szCs w:val="22"/>
      <w:lang w:eastAsia="en-US"/>
    </w:rPr>
  </w:style>
  <w:style w:type="character" w:customStyle="1" w:styleId="Normalsubscript">
    <w:name w:val="Normal + subscript"/>
    <w:basedOn w:val="Privzetapisavaodstavka"/>
    <w:rsid w:val="009B3822"/>
    <w:rPr>
      <w:vertAlign w:val="subscript"/>
    </w:rPr>
  </w:style>
  <w:style w:type="paragraph" w:customStyle="1" w:styleId="01Naslovnica-Naronik">
    <w:name w:val="01 Naslovnica - Naročnik"/>
    <w:basedOn w:val="Navaden"/>
    <w:next w:val="02Naslovnica-tprojekta"/>
    <w:qFormat/>
    <w:rsid w:val="00366E67"/>
    <w:pPr>
      <w:spacing w:before="240" w:after="360"/>
      <w:jc w:val="left"/>
    </w:pPr>
    <w:rPr>
      <w:b/>
      <w:caps/>
    </w:rPr>
  </w:style>
  <w:style w:type="paragraph" w:customStyle="1" w:styleId="09Kazalo">
    <w:name w:val="09 Kazalo"/>
    <w:basedOn w:val="Navaden"/>
    <w:qFormat/>
    <w:rsid w:val="00366E67"/>
    <w:pPr>
      <w:pageBreakBefore/>
    </w:pPr>
    <w:rPr>
      <w:color w:val="99806D"/>
      <w:sz w:val="28"/>
    </w:rPr>
  </w:style>
  <w:style w:type="paragraph" w:customStyle="1" w:styleId="07Naslovnicatabela-Vsebina">
    <w:name w:val="07 Naslovnica tabela - Vsebina"/>
    <w:basedOn w:val="Navaden"/>
    <w:qFormat/>
    <w:rsid w:val="00312251"/>
    <w:rPr>
      <w:color w:val="99806D"/>
    </w:rPr>
  </w:style>
  <w:style w:type="paragraph" w:styleId="Kazaloslik">
    <w:name w:val="table of figures"/>
    <w:basedOn w:val="Navaden"/>
    <w:next w:val="Navaden"/>
    <w:semiHidden/>
    <w:rsid w:val="000E52D2"/>
    <w:pPr>
      <w:spacing w:after="120"/>
    </w:pPr>
  </w:style>
  <w:style w:type="paragraph" w:styleId="Kazalovsebine6">
    <w:name w:val="toc 6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paragraph" w:styleId="Kazalovsebine7">
    <w:name w:val="toc 7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paragraph" w:styleId="Kazalovsebine8">
    <w:name w:val="toc 8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paragraph" w:styleId="Kazalovsebine9">
    <w:name w:val="toc 9"/>
    <w:basedOn w:val="Navaden"/>
    <w:next w:val="Navaden"/>
    <w:autoRedefine/>
    <w:semiHidden/>
    <w:rsid w:val="006B6921"/>
    <w:rPr>
      <w:rFonts w:ascii="Times New Roman" w:hAnsi="Times New Roman"/>
      <w:sz w:val="22"/>
      <w:szCs w:val="22"/>
    </w:rPr>
  </w:style>
  <w:style w:type="table" w:customStyle="1" w:styleId="Tabela-Structura">
    <w:name w:val="Tabela - Structura"/>
    <w:basedOn w:val="Navadnatabela"/>
    <w:rsid w:val="00265E41"/>
    <w:rPr>
      <w:rFonts w:ascii="Swis721 BT" w:hAnsi="Swis721 BT"/>
      <w:sz w:val="18"/>
    </w:rPr>
    <w:tblPr>
      <w:tblStyleRowBandSize w:val="1"/>
      <w:tblCellMar>
        <w:top w:w="57" w:type="dxa"/>
        <w:bottom w:w="57" w:type="dxa"/>
      </w:tblCellMar>
    </w:tblPr>
    <w:tcPr>
      <w:shd w:val="clear" w:color="auto" w:fill="auto"/>
    </w:tcPr>
    <w:tblStylePr w:type="firstRow">
      <w:rPr>
        <w:rFonts w:ascii="Swis721 Lt BT" w:hAnsi="Swis721 Lt BT"/>
        <w:b/>
        <w:i w:val="0"/>
        <w:color w:val="997C6D"/>
        <w:sz w:val="18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  <w:tblStylePr w:type="lastRow">
      <w:rPr>
        <w:rFonts w:ascii="Swis721 Lt BT" w:hAnsi="Swis721 Lt BT"/>
        <w:b/>
        <w:caps/>
        <w:smallCaps w:val="0"/>
        <w:sz w:val="18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  <w:shd w:val="pct15" w:color="auto" w:fill="auto"/>
      </w:tcPr>
    </w:tblStylePr>
    <w:tblStylePr w:type="band1Horz">
      <w:rPr>
        <w:rFonts w:ascii="Swis721 Lt BT" w:hAnsi="Swis721 Lt BT"/>
        <w:sz w:val="18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  <w:tblStylePr w:type="band2Horz">
      <w:rPr>
        <w:rFonts w:ascii="Swis721 Lt BT" w:hAnsi="Swis721 Lt BT"/>
        <w:sz w:val="18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</w:style>
  <w:style w:type="paragraph" w:customStyle="1" w:styleId="Normal-Table">
    <w:name w:val="Normal - Table"/>
    <w:basedOn w:val="Navaden"/>
    <w:qFormat/>
    <w:rsid w:val="0031662F"/>
    <w:pPr>
      <w:spacing w:after="0" w:line="240" w:lineRule="auto"/>
    </w:pPr>
    <w:rPr>
      <w:sz w:val="18"/>
    </w:rPr>
  </w:style>
  <w:style w:type="paragraph" w:styleId="Glava">
    <w:name w:val="header"/>
    <w:basedOn w:val="Navaden"/>
    <w:link w:val="GlavaZnak"/>
    <w:rsid w:val="00FA6D44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Style8ptBoldCustomColorRGB183">
    <w:name w:val="Style 8 pt Bold Custom Color(RGB(183"/>
    <w:aliases w:val="119,94)) Before:  72 pt A..."/>
    <w:basedOn w:val="Navaden"/>
    <w:rsid w:val="007D31AD"/>
    <w:pPr>
      <w:spacing w:before="144" w:after="144"/>
    </w:pPr>
    <w:rPr>
      <w:b/>
      <w:bCs/>
      <w:color w:val="B7775E"/>
      <w:sz w:val="56"/>
      <w:szCs w:val="20"/>
    </w:rPr>
  </w:style>
  <w:style w:type="character" w:customStyle="1" w:styleId="Normalboldcenteralignmentsubscript">
    <w:name w:val="Normal + bold + center alignment + subscript"/>
    <w:basedOn w:val="Privzetapisavaodstavka"/>
    <w:rsid w:val="00805E3B"/>
    <w:rPr>
      <w:vertAlign w:val="subscript"/>
    </w:rPr>
  </w:style>
  <w:style w:type="character" w:customStyle="1" w:styleId="GlavaZnak">
    <w:name w:val="Glava Znak"/>
    <w:basedOn w:val="Privzetapisavaodstavka"/>
    <w:link w:val="Glava"/>
    <w:rsid w:val="00FA6D44"/>
    <w:rPr>
      <w:rFonts w:ascii="Swis721 Lt BT" w:hAnsi="Swis721 Lt BT"/>
      <w:szCs w:val="24"/>
    </w:rPr>
  </w:style>
  <w:style w:type="paragraph" w:styleId="Sprotnaopomba-besedilo">
    <w:name w:val="footnote text"/>
    <w:basedOn w:val="Navaden"/>
    <w:semiHidden/>
    <w:rsid w:val="00B6516F"/>
    <w:pPr>
      <w:spacing w:after="120" w:line="300" w:lineRule="auto"/>
    </w:pPr>
    <w:rPr>
      <w:szCs w:val="22"/>
    </w:rPr>
  </w:style>
  <w:style w:type="paragraph" w:styleId="Noga">
    <w:name w:val="footer"/>
    <w:basedOn w:val="Navaden"/>
    <w:link w:val="NogaZnak"/>
    <w:rsid w:val="00FA6D4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rsid w:val="00FA6D44"/>
    <w:rPr>
      <w:rFonts w:ascii="Swis721 Lt BT" w:hAnsi="Swis721 Lt BT"/>
      <w:szCs w:val="24"/>
    </w:rPr>
  </w:style>
  <w:style w:type="paragraph" w:styleId="Besedilooblaka">
    <w:name w:val="Balloon Text"/>
    <w:basedOn w:val="Navaden"/>
    <w:semiHidden/>
    <w:rsid w:val="00B6516F"/>
    <w:pPr>
      <w:spacing w:after="120" w:line="300" w:lineRule="auto"/>
    </w:pPr>
    <w:rPr>
      <w:rFonts w:ascii="Tahoma" w:hAnsi="Tahoma" w:cs="Tahoma"/>
      <w:sz w:val="16"/>
      <w:szCs w:val="16"/>
    </w:rPr>
  </w:style>
  <w:style w:type="paragraph" w:styleId="Pripombabesedilo">
    <w:name w:val="annotation text"/>
    <w:basedOn w:val="Navaden"/>
    <w:semiHidden/>
    <w:rsid w:val="00B6516F"/>
    <w:pPr>
      <w:spacing w:after="120" w:line="300" w:lineRule="auto"/>
    </w:pPr>
    <w:rPr>
      <w:szCs w:val="20"/>
    </w:rPr>
  </w:style>
  <w:style w:type="paragraph" w:styleId="Zadevapripombe">
    <w:name w:val="annotation subject"/>
    <w:basedOn w:val="Pripombabesedilo"/>
    <w:next w:val="Pripombabesedilo"/>
    <w:semiHidden/>
    <w:rsid w:val="00B6516F"/>
    <w:rPr>
      <w:b/>
      <w:bCs/>
    </w:rPr>
  </w:style>
  <w:style w:type="paragraph" w:customStyle="1" w:styleId="Table-Numbering">
    <w:name w:val="Table - Numbering"/>
    <w:basedOn w:val="Navaden"/>
    <w:next w:val="Navaden"/>
    <w:rsid w:val="00806680"/>
    <w:pPr>
      <w:numPr>
        <w:numId w:val="2"/>
      </w:numPr>
      <w:spacing w:before="60" w:after="240"/>
    </w:pPr>
    <w:rPr>
      <w:i/>
      <w:sz w:val="16"/>
      <w:szCs w:val="22"/>
    </w:rPr>
  </w:style>
  <w:style w:type="paragraph" w:styleId="Konnaopomba-besedilo">
    <w:name w:val="endnote text"/>
    <w:basedOn w:val="Navaden"/>
    <w:semiHidden/>
    <w:rsid w:val="00B6516F"/>
    <w:pPr>
      <w:spacing w:after="120" w:line="300" w:lineRule="auto"/>
    </w:pPr>
    <w:rPr>
      <w:szCs w:val="20"/>
    </w:rPr>
  </w:style>
  <w:style w:type="numbering" w:customStyle="1" w:styleId="Natevanje">
    <w:name w:val="Naštevanje"/>
    <w:basedOn w:val="Brezseznama"/>
    <w:rsid w:val="00111460"/>
    <w:pPr>
      <w:numPr>
        <w:numId w:val="3"/>
      </w:numPr>
    </w:pPr>
  </w:style>
  <w:style w:type="paragraph" w:styleId="Revizija">
    <w:name w:val="Revision"/>
    <w:hidden/>
    <w:uiPriority w:val="99"/>
    <w:semiHidden/>
    <w:rsid w:val="001F4AE4"/>
    <w:rPr>
      <w:rFonts w:ascii="Arial" w:hAnsi="Arial"/>
      <w:szCs w:val="24"/>
    </w:rPr>
  </w:style>
  <w:style w:type="paragraph" w:customStyle="1" w:styleId="Normalalinea">
    <w:name w:val="Normal + alinea"/>
    <w:basedOn w:val="Navaden"/>
    <w:rsid w:val="00683D3C"/>
    <w:pPr>
      <w:numPr>
        <w:numId w:val="4"/>
      </w:numPr>
      <w:ind w:left="641" w:hanging="357"/>
    </w:pPr>
    <w:rPr>
      <w:szCs w:val="22"/>
      <w:lang w:eastAsia="zh-CN"/>
    </w:rPr>
  </w:style>
  <w:style w:type="paragraph" w:customStyle="1" w:styleId="Normal-Tableright">
    <w:name w:val="Normal-Table + right"/>
    <w:basedOn w:val="Navaden"/>
    <w:rsid w:val="00BB3388"/>
    <w:pPr>
      <w:spacing w:after="0" w:line="240" w:lineRule="auto"/>
      <w:jc w:val="right"/>
    </w:pPr>
    <w:rPr>
      <w:sz w:val="18"/>
      <w:szCs w:val="20"/>
    </w:rPr>
  </w:style>
  <w:style w:type="table" w:customStyle="1" w:styleId="Tablebasic">
    <w:name w:val="Table basic"/>
    <w:basedOn w:val="Navadnatabela"/>
    <w:rsid w:val="00AF3B92"/>
    <w:rPr>
      <w:rFonts w:ascii="Swis721 BT" w:hAnsi="Swis721 B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6" w:space="0" w:color="auto"/>
        <w:insideV w:val="single" w:sz="6" w:space="0" w:color="auto"/>
      </w:tblBorders>
    </w:tblPr>
    <w:tblStylePr w:type="firstRow">
      <w:rPr>
        <w:rFonts w:ascii="AIGDT" w:hAnsi="AIGDT"/>
        <w:color w:val="B7775E"/>
      </w:rPr>
    </w:tblStylePr>
  </w:style>
  <w:style w:type="paragraph" w:customStyle="1" w:styleId="Normalnumberingparagraph">
    <w:name w:val="Normal + numbering paragraph"/>
    <w:basedOn w:val="Navaden"/>
    <w:rsid w:val="0008025D"/>
    <w:pPr>
      <w:numPr>
        <w:numId w:val="5"/>
      </w:numPr>
    </w:pPr>
    <w:rPr>
      <w:szCs w:val="22"/>
    </w:rPr>
  </w:style>
  <w:style w:type="numbering" w:customStyle="1" w:styleId="StyleNumbered1">
    <w:name w:val="Style Numbered1"/>
    <w:basedOn w:val="Brezseznama"/>
    <w:rsid w:val="00494193"/>
    <w:pPr>
      <w:numPr>
        <w:numId w:val="6"/>
      </w:numPr>
    </w:pPr>
  </w:style>
  <w:style w:type="character" w:customStyle="1" w:styleId="Naslov3Znak">
    <w:name w:val="Naslov 3 Znak"/>
    <w:link w:val="Naslov3"/>
    <w:rsid w:val="0008025D"/>
    <w:rPr>
      <w:rFonts w:ascii="Swis721 Lt BT" w:hAnsi="Swis721 Lt BT" w:cs="Arial"/>
      <w:b/>
      <w:bCs/>
      <w:color w:val="997C6D"/>
      <w:sz w:val="22"/>
    </w:rPr>
  </w:style>
  <w:style w:type="character" w:customStyle="1" w:styleId="Naslov4Znak">
    <w:name w:val="Naslov 4 Znak"/>
    <w:link w:val="Naslov4"/>
    <w:rsid w:val="0008025D"/>
    <w:rPr>
      <w:rFonts w:ascii="Swis721 Lt BT" w:hAnsi="Swis721 Lt BT"/>
      <w:b/>
      <w:bCs/>
      <w:color w:val="997C6D"/>
      <w:szCs w:val="28"/>
    </w:rPr>
  </w:style>
  <w:style w:type="character" w:customStyle="1" w:styleId="Naslov5Znak">
    <w:name w:val="Naslov 5 Znak"/>
    <w:link w:val="Naslov5"/>
    <w:rsid w:val="00C31391"/>
    <w:rPr>
      <w:rFonts w:ascii="Swis721 Lt BT" w:hAnsi="Swis721 Lt BT"/>
      <w:b/>
      <w:bCs/>
      <w:iCs/>
      <w:color w:val="997C6D"/>
      <w:szCs w:val="26"/>
    </w:rPr>
  </w:style>
  <w:style w:type="paragraph" w:customStyle="1" w:styleId="03Naslovnica-Nazivprojekta">
    <w:name w:val="03 Naslovnica - Naziv projekta"/>
    <w:basedOn w:val="Navaden"/>
    <w:next w:val="04Naslovnica-Nazivdokumenta"/>
    <w:rsid w:val="00761943"/>
    <w:pPr>
      <w:spacing w:before="1080" w:after="1080"/>
      <w:jc w:val="left"/>
    </w:pPr>
    <w:rPr>
      <w:b/>
      <w:bCs/>
      <w:color w:val="997C6D"/>
      <w:sz w:val="32"/>
      <w:szCs w:val="20"/>
    </w:rPr>
  </w:style>
  <w:style w:type="paragraph" w:customStyle="1" w:styleId="04Naslovnica-Nazivdokumenta">
    <w:name w:val="04 Naslovnica - Naziv dokumenta"/>
    <w:basedOn w:val="Navaden"/>
    <w:next w:val="05Naslovnica-Izvajalec"/>
    <w:rsid w:val="009F64B7"/>
    <w:pPr>
      <w:spacing w:before="1080" w:after="1080"/>
      <w:jc w:val="left"/>
    </w:pPr>
    <w:rPr>
      <w:b/>
      <w:bCs/>
      <w:caps/>
      <w:color w:val="997C6D"/>
      <w:sz w:val="28"/>
      <w:szCs w:val="20"/>
    </w:rPr>
  </w:style>
  <w:style w:type="paragraph" w:customStyle="1" w:styleId="05Naslovnica-Izvajalec">
    <w:name w:val="05 Naslovnica - Izvajalec"/>
    <w:basedOn w:val="Navaden"/>
    <w:next w:val="06Naslovnica-Datum"/>
    <w:rsid w:val="00EE31F9"/>
    <w:pPr>
      <w:spacing w:before="240" w:after="360"/>
      <w:jc w:val="left"/>
    </w:pPr>
    <w:rPr>
      <w:szCs w:val="20"/>
    </w:rPr>
  </w:style>
  <w:style w:type="paragraph" w:customStyle="1" w:styleId="06Naslovnica-Datum">
    <w:name w:val="06 Naslovnica - Datum"/>
    <w:basedOn w:val="Navaden"/>
    <w:rsid w:val="00761943"/>
    <w:pPr>
      <w:spacing w:before="1080" w:after="0"/>
      <w:jc w:val="left"/>
    </w:pPr>
    <w:rPr>
      <w:szCs w:val="20"/>
    </w:rPr>
  </w:style>
  <w:style w:type="paragraph" w:customStyle="1" w:styleId="Normalboldcenteralignment">
    <w:name w:val="Normal + bold + center alignment"/>
    <w:basedOn w:val="Navaden"/>
    <w:rsid w:val="0096195E"/>
    <w:pPr>
      <w:jc w:val="center"/>
    </w:pPr>
    <w:rPr>
      <w:b/>
    </w:rPr>
  </w:style>
  <w:style w:type="paragraph" w:customStyle="1" w:styleId="08Naslovnicatabela-Projekt">
    <w:name w:val="08 Naslovnica tabela - Projekt"/>
    <w:basedOn w:val="Normalboldcenteralignment"/>
    <w:rsid w:val="0015319D"/>
    <w:pPr>
      <w:jc w:val="both"/>
    </w:pPr>
    <w:rPr>
      <w:b w:val="0"/>
      <w:i/>
    </w:rPr>
  </w:style>
  <w:style w:type="character" w:customStyle="1" w:styleId="Normalallcaps">
    <w:name w:val="Normal + all caps"/>
    <w:rsid w:val="005E7961"/>
    <w:rPr>
      <w:caps/>
      <w:color w:val="000000"/>
    </w:rPr>
  </w:style>
  <w:style w:type="numbering" w:customStyle="1" w:styleId="Bullet">
    <w:name w:val="Bullet"/>
    <w:basedOn w:val="Brezseznama"/>
    <w:rsid w:val="00683D3C"/>
    <w:pPr>
      <w:numPr>
        <w:numId w:val="7"/>
      </w:numPr>
    </w:pPr>
  </w:style>
  <w:style w:type="paragraph" w:customStyle="1" w:styleId="Normalbullet">
    <w:name w:val="Normal + bullet"/>
    <w:basedOn w:val="Navaden"/>
    <w:qFormat/>
    <w:rsid w:val="00683D3C"/>
    <w:pPr>
      <w:numPr>
        <w:numId w:val="8"/>
      </w:numPr>
      <w:ind w:left="641" w:hanging="357"/>
    </w:pPr>
  </w:style>
  <w:style w:type="character" w:styleId="Hiperpovezava">
    <w:name w:val="Hyperlink"/>
    <w:basedOn w:val="Privzetapisavaodstavka"/>
    <w:uiPriority w:val="99"/>
    <w:unhideWhenUsed/>
    <w:rsid w:val="00A639B2"/>
    <w:rPr>
      <w:color w:val="0000FF" w:themeColor="hyperlink"/>
      <w:u w:val="single"/>
    </w:rPr>
  </w:style>
  <w:style w:type="paragraph" w:styleId="Odstavekseznama">
    <w:name w:val="List Paragraph"/>
    <w:basedOn w:val="Navaden"/>
    <w:uiPriority w:val="34"/>
    <w:qFormat/>
    <w:rsid w:val="00CE3014"/>
    <w:pPr>
      <w:ind w:left="720"/>
      <w:contextualSpacing/>
    </w:pPr>
  </w:style>
  <w:style w:type="character" w:styleId="Pripombasklic">
    <w:name w:val="annotation reference"/>
    <w:basedOn w:val="Privzetapisavaodstavka"/>
    <w:semiHidden/>
    <w:unhideWhenUsed/>
    <w:rsid w:val="00867DB2"/>
    <w:rPr>
      <w:sz w:val="16"/>
      <w:szCs w:val="16"/>
    </w:rPr>
  </w:style>
  <w:style w:type="character" w:styleId="Krepko">
    <w:name w:val="Strong"/>
    <w:basedOn w:val="Privzetapisavaodstavka"/>
    <w:uiPriority w:val="22"/>
    <w:qFormat/>
    <w:rsid w:val="00904AD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3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9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9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5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1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0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2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8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7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8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8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4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0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63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9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4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6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4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4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6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8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82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8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6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39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8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1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0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26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1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7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2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8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uradni-list.si/1/objava.jsp?sop=2010-01-5732" TargetMode="External"/><Relationship Id="rId18" Type="http://schemas.openxmlformats.org/officeDocument/2006/relationships/hyperlink" Target="http://www.uradni-list.si/1/objava.jsp?sop=1997-01-2576" TargetMode="External"/><Relationship Id="rId26" Type="http://schemas.openxmlformats.org/officeDocument/2006/relationships/image" Target="media/image5.png"/><Relationship Id="rId39" Type="http://schemas.openxmlformats.org/officeDocument/2006/relationships/image" Target="media/image18.png"/><Relationship Id="rId21" Type="http://schemas.openxmlformats.org/officeDocument/2006/relationships/hyperlink" Target="http://www.uradni-list.si/1/objava.jsp?sop=1997-01-2594" TargetMode="External"/><Relationship Id="rId34" Type="http://schemas.openxmlformats.org/officeDocument/2006/relationships/image" Target="media/image13.png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://www.uradni-list.si/1/objava.jsp?sop=2015-01-1878" TargetMode="External"/><Relationship Id="rId20" Type="http://schemas.openxmlformats.org/officeDocument/2006/relationships/hyperlink" Target="http://www.uradni-list.si/1/objava.jsp?sop=2010-01-5732" TargetMode="External"/><Relationship Id="rId29" Type="http://schemas.openxmlformats.org/officeDocument/2006/relationships/image" Target="media/image8.png"/><Relationship Id="rId41" Type="http://schemas.openxmlformats.org/officeDocument/2006/relationships/image" Target="media/image20.png"/><Relationship Id="rId54" Type="http://schemas.openxmlformats.org/officeDocument/2006/relationships/image" Target="media/image33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image" Target="media/image3.png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hyperlink" Target="http://www.uradni-list.si/1/objava.jsp?sop=2014-01-1474" TargetMode="External"/><Relationship Id="rId23" Type="http://schemas.openxmlformats.org/officeDocument/2006/relationships/hyperlink" Target="http://www.uradni-list.si/1/objava.jsp?sop=2010-01-5732" TargetMode="External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61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hyperlink" Target="http://www.uradni-list.si/1/objava.jsp?sop=2009-01-5151" TargetMode="External"/><Relationship Id="rId31" Type="http://schemas.openxmlformats.org/officeDocument/2006/relationships/image" Target="media/image10.png"/><Relationship Id="rId44" Type="http://schemas.openxmlformats.org/officeDocument/2006/relationships/image" Target="media/image23.png"/><Relationship Id="rId52" Type="http://schemas.openxmlformats.org/officeDocument/2006/relationships/image" Target="media/image31.png"/><Relationship Id="rId60" Type="http://schemas.openxmlformats.org/officeDocument/2006/relationships/footer" Target="footer3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hyperlink" Target="http://www.uradni-list.si/1/objava.jsp?sop=2012-01-2012" TargetMode="External"/><Relationship Id="rId22" Type="http://schemas.openxmlformats.org/officeDocument/2006/relationships/hyperlink" Target="http://www.uradni-list.si/1/objava.jsp?sop=2004-01-0079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56" Type="http://schemas.openxmlformats.org/officeDocument/2006/relationships/image" Target="media/image35.png"/><Relationship Id="rId8" Type="http://schemas.openxmlformats.org/officeDocument/2006/relationships/endnotes" Target="endnotes.xml"/><Relationship Id="rId51" Type="http://schemas.openxmlformats.org/officeDocument/2006/relationships/image" Target="media/image30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hyperlink" Target="http://www.uradni-list.si/1/objava.jsp?sop=2018-01-0411" TargetMode="External"/><Relationship Id="rId25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7.jpeg"/><Relationship Id="rId46" Type="http://schemas.openxmlformats.org/officeDocument/2006/relationships/image" Target="media/image25.png"/><Relationship Id="rId59" Type="http://schemas.openxmlformats.org/officeDocument/2006/relationships/image" Target="media/image3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Z:\STRUCTURA\PODLOGE\PODLOGE\Podloga_projekt.dotx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87E43A-A9CB-4C84-8F19-9C16DB9E0B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Podloga_projekt</Template>
  <TotalTime>602</TotalTime>
  <Pages>20</Pages>
  <Words>1349</Words>
  <Characters>10376</Characters>
  <Application>Microsoft Office Word</Application>
  <DocSecurity>0</DocSecurity>
  <Lines>86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>Naročnik:</vt:lpstr>
      <vt:lpstr>Naročnik:</vt:lpstr>
    </vt:vector>
  </TitlesOfParts>
  <Company>LOCUS d.o.o.</Company>
  <LinksUpToDate>false</LinksUpToDate>
  <CharactersWithSpaces>11702</CharactersWithSpaces>
  <SharedDoc>false</SharedDoc>
  <HLinks>
    <vt:vector size="264" baseType="variant">
      <vt:variant>
        <vt:i4>720990</vt:i4>
      </vt:variant>
      <vt:variant>
        <vt:i4>225</vt:i4>
      </vt:variant>
      <vt:variant>
        <vt:i4>0</vt:i4>
      </vt:variant>
      <vt:variant>
        <vt:i4>5</vt:i4>
      </vt:variant>
      <vt:variant>
        <vt:lpwstr>http://www.uradni-list.si/1/objava.jsp?urlid=200957&amp;stevilka=2804</vt:lpwstr>
      </vt:variant>
      <vt:variant>
        <vt:lpwstr/>
      </vt:variant>
      <vt:variant>
        <vt:i4>3866730</vt:i4>
      </vt:variant>
      <vt:variant>
        <vt:i4>222</vt:i4>
      </vt:variant>
      <vt:variant>
        <vt:i4>0</vt:i4>
      </vt:variant>
      <vt:variant>
        <vt:i4>5</vt:i4>
      </vt:variant>
      <vt:variant>
        <vt:lpwstr>http://www.uradni-list.si/1/objava.jsp?urlid=2007126&amp;stevilka=6414</vt:lpwstr>
      </vt:variant>
      <vt:variant>
        <vt:lpwstr/>
      </vt:variant>
      <vt:variant>
        <vt:i4>3801193</vt:i4>
      </vt:variant>
      <vt:variant>
        <vt:i4>219</vt:i4>
      </vt:variant>
      <vt:variant>
        <vt:i4>0</vt:i4>
      </vt:variant>
      <vt:variant>
        <vt:i4>5</vt:i4>
      </vt:variant>
      <vt:variant>
        <vt:lpwstr>http://www.uradni-list.si/1/objava.jsp?urlid=2006120&amp;stevilka=5106</vt:lpwstr>
      </vt:variant>
      <vt:variant>
        <vt:lpwstr/>
      </vt:variant>
      <vt:variant>
        <vt:i4>3407969</vt:i4>
      </vt:variant>
      <vt:variant>
        <vt:i4>216</vt:i4>
      </vt:variant>
      <vt:variant>
        <vt:i4>0</vt:i4>
      </vt:variant>
      <vt:variant>
        <vt:i4>5</vt:i4>
      </vt:variant>
      <vt:variant>
        <vt:lpwstr>http://www.uradni-list.si/1/objava.jsp?urlid=2005111&amp;stevilka=4890</vt:lpwstr>
      </vt:variant>
      <vt:variant>
        <vt:lpwstr/>
      </vt:variant>
      <vt:variant>
        <vt:i4>94</vt:i4>
      </vt:variant>
      <vt:variant>
        <vt:i4>213</vt:i4>
      </vt:variant>
      <vt:variant>
        <vt:i4>0</vt:i4>
      </vt:variant>
      <vt:variant>
        <vt:i4>5</vt:i4>
      </vt:variant>
      <vt:variant>
        <vt:lpwstr>http://www.uradni-list.si/1/objava.jsp?urlid=200593&amp;stevilka=4018</vt:lpwstr>
      </vt:variant>
      <vt:variant>
        <vt:lpwstr/>
      </vt:variant>
      <vt:variant>
        <vt:i4>196694</vt:i4>
      </vt:variant>
      <vt:variant>
        <vt:i4>210</vt:i4>
      </vt:variant>
      <vt:variant>
        <vt:i4>0</vt:i4>
      </vt:variant>
      <vt:variant>
        <vt:i4>5</vt:i4>
      </vt:variant>
      <vt:variant>
        <vt:lpwstr>http://www.uradni-list.si/1/objava.jsp?urlid=200592&amp;stevilka=3952</vt:lpwstr>
      </vt:variant>
      <vt:variant>
        <vt:lpwstr/>
      </vt:variant>
      <vt:variant>
        <vt:i4>5570571</vt:i4>
      </vt:variant>
      <vt:variant>
        <vt:i4>207</vt:i4>
      </vt:variant>
      <vt:variant>
        <vt:i4>0</vt:i4>
      </vt:variant>
      <vt:variant>
        <vt:i4>5</vt:i4>
      </vt:variant>
      <vt:variant>
        <vt:lpwstr>http://www.uradni-list.si/1/index?edition=200514</vt:lpwstr>
      </vt:variant>
      <vt:variant>
        <vt:lpwstr/>
      </vt:variant>
      <vt:variant>
        <vt:i4>3407969</vt:i4>
      </vt:variant>
      <vt:variant>
        <vt:i4>204</vt:i4>
      </vt:variant>
      <vt:variant>
        <vt:i4>0</vt:i4>
      </vt:variant>
      <vt:variant>
        <vt:i4>5</vt:i4>
      </vt:variant>
      <vt:variant>
        <vt:lpwstr>http://www.uradni-list.si/1/objava.jsp?urlid=2004102&amp;stevilka=4398</vt:lpwstr>
      </vt:variant>
      <vt:variant>
        <vt:lpwstr/>
      </vt:variant>
      <vt:variant>
        <vt:i4>852054</vt:i4>
      </vt:variant>
      <vt:variant>
        <vt:i4>201</vt:i4>
      </vt:variant>
      <vt:variant>
        <vt:i4>0</vt:i4>
      </vt:variant>
      <vt:variant>
        <vt:i4>5</vt:i4>
      </vt:variant>
      <vt:variant>
        <vt:lpwstr>http://www.uradni-list.si/1/objava.jsp?urlid=200462&amp;stevilka=2851</vt:lpwstr>
      </vt:variant>
      <vt:variant>
        <vt:lpwstr/>
      </vt:variant>
      <vt:variant>
        <vt:i4>589913</vt:i4>
      </vt:variant>
      <vt:variant>
        <vt:i4>198</vt:i4>
      </vt:variant>
      <vt:variant>
        <vt:i4>0</vt:i4>
      </vt:variant>
      <vt:variant>
        <vt:i4>5</vt:i4>
      </vt:variant>
      <vt:variant>
        <vt:lpwstr>http://www.uradni-list.si/1/objava.jsp?urlid=200447&amp;stevilka=2237</vt:lpwstr>
      </vt:variant>
      <vt:variant>
        <vt:lpwstr/>
      </vt:variant>
      <vt:variant>
        <vt:i4>589912</vt:i4>
      </vt:variant>
      <vt:variant>
        <vt:i4>195</vt:i4>
      </vt:variant>
      <vt:variant>
        <vt:i4>0</vt:i4>
      </vt:variant>
      <vt:variant>
        <vt:i4>5</vt:i4>
      </vt:variant>
      <vt:variant>
        <vt:lpwstr>http://www.uradni-list.si/1/objava.jsp?urlid=200445&amp;stevilka=2133</vt:lpwstr>
      </vt:variant>
      <vt:variant>
        <vt:lpwstr/>
      </vt:variant>
      <vt:variant>
        <vt:i4>91</vt:i4>
      </vt:variant>
      <vt:variant>
        <vt:i4>192</vt:i4>
      </vt:variant>
      <vt:variant>
        <vt:i4>0</vt:i4>
      </vt:variant>
      <vt:variant>
        <vt:i4>5</vt:i4>
      </vt:variant>
      <vt:variant>
        <vt:lpwstr>http://www.uradni-list.si/1/objava.jsp?urlid=200441&amp;stevilka=1694</vt:lpwstr>
      </vt:variant>
      <vt:variant>
        <vt:lpwstr/>
      </vt:variant>
      <vt:variant>
        <vt:i4>327775</vt:i4>
      </vt:variant>
      <vt:variant>
        <vt:i4>189</vt:i4>
      </vt:variant>
      <vt:variant>
        <vt:i4>0</vt:i4>
      </vt:variant>
      <vt:variant>
        <vt:i4>5</vt:i4>
      </vt:variant>
      <vt:variant>
        <vt:lpwstr>http://www.uradni-list.si/1/objava.jsp?urlid=200397&amp;stevilka=4346</vt:lpwstr>
      </vt:variant>
      <vt:variant>
        <vt:lpwstr/>
      </vt:variant>
      <vt:variant>
        <vt:i4>1245235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_Toc365446100</vt:lpwstr>
      </vt:variant>
      <vt:variant>
        <vt:i4>1703986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_Toc365446099</vt:lpwstr>
      </vt:variant>
      <vt:variant>
        <vt:i4>1703986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_Toc365446098</vt:lpwstr>
      </vt:variant>
      <vt:variant>
        <vt:i4>1703986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_Toc365446097</vt:lpwstr>
      </vt:variant>
      <vt:variant>
        <vt:i4>1703986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_Toc365446096</vt:lpwstr>
      </vt:variant>
      <vt:variant>
        <vt:i4>1703986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_Toc365446095</vt:lpwstr>
      </vt:variant>
      <vt:variant>
        <vt:i4>1703986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_Toc365446094</vt:lpwstr>
      </vt:variant>
      <vt:variant>
        <vt:i4>1703986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_Toc365446093</vt:lpwstr>
      </vt:variant>
      <vt:variant>
        <vt:i4>1703986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_Toc365446092</vt:lpwstr>
      </vt:variant>
      <vt:variant>
        <vt:i4>1703986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_Toc365446091</vt:lpwstr>
      </vt:variant>
      <vt:variant>
        <vt:i4>1703986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_Toc365446090</vt:lpwstr>
      </vt:variant>
      <vt:variant>
        <vt:i4>1769522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_Toc365446089</vt:lpwstr>
      </vt:variant>
      <vt:variant>
        <vt:i4>1769522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_Toc365446088</vt:lpwstr>
      </vt:variant>
      <vt:variant>
        <vt:i4>1769522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_Toc365446087</vt:lpwstr>
      </vt:variant>
      <vt:variant>
        <vt:i4>1769522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_Toc365446086</vt:lpwstr>
      </vt:variant>
      <vt:variant>
        <vt:i4>1769522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_Toc365446085</vt:lpwstr>
      </vt:variant>
      <vt:variant>
        <vt:i4>1769522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_Toc365446084</vt:lpwstr>
      </vt:variant>
      <vt:variant>
        <vt:i4>1769522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_Toc365446083</vt:lpwstr>
      </vt:variant>
      <vt:variant>
        <vt:i4>1769522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_Toc365446082</vt:lpwstr>
      </vt:variant>
      <vt:variant>
        <vt:i4>1769522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_Toc365446081</vt:lpwstr>
      </vt:variant>
      <vt:variant>
        <vt:i4>1769522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_Toc365446080</vt:lpwstr>
      </vt:variant>
      <vt:variant>
        <vt:i4>1310770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_Toc365446079</vt:lpwstr>
      </vt:variant>
      <vt:variant>
        <vt:i4>1310770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_Toc365446078</vt:lpwstr>
      </vt:variant>
      <vt:variant>
        <vt:i4>1310770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_Toc365446077</vt:lpwstr>
      </vt:variant>
      <vt:variant>
        <vt:i4>1310770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_Toc365446076</vt:lpwstr>
      </vt:variant>
      <vt:variant>
        <vt:i4>1310770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_Toc365446075</vt:lpwstr>
      </vt:variant>
      <vt:variant>
        <vt:i4>1310770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_Toc365446074</vt:lpwstr>
      </vt:variant>
      <vt:variant>
        <vt:i4>1310770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_Toc365446073</vt:lpwstr>
      </vt:variant>
      <vt:variant>
        <vt:i4>1310770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_Toc365446072</vt:lpwstr>
      </vt:variant>
      <vt:variant>
        <vt:i4>1310770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_Toc365446071</vt:lpwstr>
      </vt:variant>
      <vt:variant>
        <vt:i4>1310770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_Toc365446070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Naročnik:</dc:title>
  <dc:creator>Gvido Modrijan</dc:creator>
  <cp:lastModifiedBy>Dolores</cp:lastModifiedBy>
  <cp:revision>74</cp:revision>
  <cp:lastPrinted>2016-06-09T13:39:00Z</cp:lastPrinted>
  <dcterms:created xsi:type="dcterms:W3CDTF">2020-04-02T16:54:00Z</dcterms:created>
  <dcterms:modified xsi:type="dcterms:W3CDTF">2020-10-13T09:27:00Z</dcterms:modified>
</cp:coreProperties>
</file>